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4740" w:rsidRPr="00A075B7" w:rsidRDefault="004B4740" w:rsidP="004964B9">
      <w:pPr>
        <w:shd w:val="clear" w:color="auto" w:fill="FFFFFF"/>
        <w:tabs>
          <w:tab w:val="left" w:leader="underscore" w:pos="0"/>
          <w:tab w:val="left" w:leader="underscore" w:pos="120"/>
        </w:tabs>
        <w:ind w:right="403"/>
        <w:jc w:val="center"/>
        <w:rPr>
          <w:color w:val="000000"/>
          <w:sz w:val="24"/>
          <w:szCs w:val="24"/>
        </w:rPr>
      </w:pPr>
    </w:p>
    <w:p w:rsidR="004B4740" w:rsidRDefault="004B4740" w:rsidP="001D0C0E">
      <w:pPr>
        <w:shd w:val="clear" w:color="auto" w:fill="FFFFFF"/>
        <w:tabs>
          <w:tab w:val="left" w:leader="underscore" w:pos="0"/>
          <w:tab w:val="left" w:leader="underscore" w:pos="120"/>
        </w:tabs>
        <w:ind w:right="403"/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РОССИИЙСКАЯ ФЕДЕРАЦИЯ </w:t>
      </w:r>
    </w:p>
    <w:p w:rsidR="004B4740" w:rsidRDefault="004B4740" w:rsidP="001D0C0E">
      <w:pPr>
        <w:shd w:val="clear" w:color="auto" w:fill="FFFFFF"/>
        <w:tabs>
          <w:tab w:val="left" w:leader="underscore" w:pos="0"/>
          <w:tab w:val="left" w:leader="underscore" w:pos="120"/>
        </w:tabs>
        <w:ind w:right="403"/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РОСТОВСКАЯ ОБЛАСТЬ </w:t>
      </w:r>
    </w:p>
    <w:p w:rsidR="004B4740" w:rsidRDefault="004B4740" w:rsidP="001D0C0E">
      <w:pPr>
        <w:shd w:val="clear" w:color="auto" w:fill="FFFFFF"/>
        <w:tabs>
          <w:tab w:val="left" w:leader="underscore" w:pos="0"/>
          <w:tab w:val="left" w:leader="underscore" w:pos="120"/>
        </w:tabs>
        <w:ind w:right="403"/>
        <w:jc w:val="center"/>
        <w:rPr>
          <w:sz w:val="22"/>
          <w:szCs w:val="22"/>
        </w:rPr>
      </w:pPr>
      <w:r>
        <w:rPr>
          <w:color w:val="000000"/>
          <w:sz w:val="22"/>
          <w:szCs w:val="22"/>
        </w:rPr>
        <w:t xml:space="preserve">КРАСНОСУЛИНСКИЙ РАЙОН </w:t>
      </w:r>
    </w:p>
    <w:p w:rsidR="004B4740" w:rsidRDefault="004B4740" w:rsidP="001D0C0E">
      <w:pPr>
        <w:shd w:val="clear" w:color="auto" w:fill="FFFFFF"/>
        <w:tabs>
          <w:tab w:val="left" w:leader="underscore" w:pos="0"/>
          <w:tab w:val="left" w:leader="underscore" w:pos="120"/>
        </w:tabs>
        <w:ind w:right="403"/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АДМИНИСТРАЦИЯ </w:t>
      </w:r>
    </w:p>
    <w:p w:rsidR="004B4740" w:rsidRDefault="004B4740" w:rsidP="001D0C0E">
      <w:pPr>
        <w:shd w:val="clear" w:color="auto" w:fill="FFFFFF"/>
        <w:tabs>
          <w:tab w:val="left" w:leader="underscore" w:pos="0"/>
          <w:tab w:val="left" w:leader="underscore" w:pos="120"/>
        </w:tabs>
        <w:ind w:right="403"/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ВЛАДИМИРОВСКОГО СЕЛЬСКОГО ПОСЕЛЕНИЯ</w:t>
      </w:r>
    </w:p>
    <w:p w:rsidR="004B4740" w:rsidRDefault="004B4740" w:rsidP="001D0C0E">
      <w:pPr>
        <w:pStyle w:val="Heading2"/>
        <w:tabs>
          <w:tab w:val="left" w:leader="underscore" w:pos="0"/>
        </w:tabs>
        <w:ind w:left="0"/>
        <w:rPr>
          <w:rFonts w:cs="Times New Roman"/>
          <w:color w:val="auto"/>
          <w:sz w:val="22"/>
          <w:szCs w:val="22"/>
        </w:rPr>
      </w:pPr>
    </w:p>
    <w:p w:rsidR="004B4740" w:rsidRPr="00A075B7" w:rsidRDefault="004B4740" w:rsidP="004964B9">
      <w:pPr>
        <w:pStyle w:val="Heading2"/>
        <w:tabs>
          <w:tab w:val="left" w:leader="underscore" w:pos="0"/>
        </w:tabs>
        <w:ind w:firstLine="0"/>
        <w:rPr>
          <w:rFonts w:ascii="Times New Roman" w:hAnsi="Times New Roman" w:cs="Times New Roman"/>
          <w:b w:val="0"/>
          <w:bCs w:val="0"/>
          <w:spacing w:val="0"/>
          <w:sz w:val="24"/>
          <w:szCs w:val="24"/>
        </w:rPr>
      </w:pPr>
      <w:r w:rsidRPr="00A075B7">
        <w:rPr>
          <w:rFonts w:ascii="Times New Roman" w:hAnsi="Times New Roman" w:cs="Times New Roman"/>
          <w:b w:val="0"/>
          <w:bCs w:val="0"/>
          <w:spacing w:val="0"/>
          <w:sz w:val="24"/>
          <w:szCs w:val="24"/>
        </w:rPr>
        <w:t>ПОСТАНОВЛЕНИЕ</w:t>
      </w:r>
    </w:p>
    <w:p w:rsidR="004B4740" w:rsidRPr="00A075B7" w:rsidRDefault="004B4740" w:rsidP="004964B9">
      <w:pPr>
        <w:ind w:firstLine="0"/>
        <w:rPr>
          <w:sz w:val="24"/>
          <w:szCs w:val="24"/>
        </w:rPr>
      </w:pPr>
    </w:p>
    <w:p w:rsidR="004B4740" w:rsidRPr="00A075B7" w:rsidRDefault="004B4740" w:rsidP="004964B9">
      <w:pPr>
        <w:ind w:firstLine="0"/>
        <w:rPr>
          <w:sz w:val="24"/>
          <w:szCs w:val="24"/>
        </w:rPr>
      </w:pPr>
      <w:r>
        <w:rPr>
          <w:sz w:val="24"/>
          <w:szCs w:val="24"/>
        </w:rPr>
        <w:t>30.12.</w:t>
      </w:r>
      <w:r w:rsidRPr="00A075B7">
        <w:rPr>
          <w:sz w:val="24"/>
          <w:szCs w:val="24"/>
        </w:rPr>
        <w:t>2015                                             №</w:t>
      </w:r>
      <w:r>
        <w:rPr>
          <w:sz w:val="24"/>
          <w:szCs w:val="24"/>
        </w:rPr>
        <w:t xml:space="preserve"> 171</w:t>
      </w:r>
      <w:r w:rsidRPr="00A075B7">
        <w:rPr>
          <w:sz w:val="24"/>
          <w:szCs w:val="24"/>
        </w:rPr>
        <w:t xml:space="preserve">                                       </w:t>
      </w:r>
      <w:r>
        <w:rPr>
          <w:sz w:val="24"/>
          <w:szCs w:val="24"/>
        </w:rPr>
        <w:t xml:space="preserve">   </w:t>
      </w:r>
      <w:r w:rsidRPr="00A075B7">
        <w:rPr>
          <w:sz w:val="24"/>
          <w:szCs w:val="24"/>
        </w:rPr>
        <w:t xml:space="preserve">    </w:t>
      </w:r>
      <w:r>
        <w:rPr>
          <w:sz w:val="24"/>
          <w:szCs w:val="24"/>
        </w:rPr>
        <w:t>ст. Владимировская</w:t>
      </w:r>
    </w:p>
    <w:p w:rsidR="004B4740" w:rsidRPr="00A075B7" w:rsidRDefault="004B4740" w:rsidP="00394310">
      <w:pPr>
        <w:rPr>
          <w:sz w:val="24"/>
          <w:szCs w:val="24"/>
        </w:rPr>
      </w:pPr>
    </w:p>
    <w:p w:rsidR="004B4740" w:rsidRPr="00A075B7" w:rsidRDefault="004B4740" w:rsidP="004964B9">
      <w:pPr>
        <w:ind w:right="4677" w:firstLine="0"/>
        <w:rPr>
          <w:sz w:val="24"/>
          <w:szCs w:val="24"/>
        </w:rPr>
      </w:pPr>
      <w:r w:rsidRPr="00A075B7">
        <w:rPr>
          <w:sz w:val="24"/>
          <w:szCs w:val="24"/>
        </w:rPr>
        <w:t>Об утверждении требований к порядку разработки и принятия правовых актов о нормировании в сфере закупок для обеспечения муниципальных нужд муниципального образования «Владимировское сельское поселение», содержанию указанных актов и обеспечению их исполнения</w:t>
      </w:r>
    </w:p>
    <w:p w:rsidR="004B4740" w:rsidRPr="00A075B7" w:rsidRDefault="004B4740" w:rsidP="004964B9">
      <w:pPr>
        <w:ind w:firstLine="0"/>
        <w:rPr>
          <w:sz w:val="24"/>
          <w:szCs w:val="24"/>
        </w:rPr>
      </w:pPr>
    </w:p>
    <w:p w:rsidR="004B4740" w:rsidRPr="00A075B7" w:rsidRDefault="004B4740" w:rsidP="00394310">
      <w:pPr>
        <w:rPr>
          <w:rStyle w:val="FontStyle24"/>
          <w:sz w:val="24"/>
          <w:szCs w:val="24"/>
        </w:rPr>
      </w:pPr>
      <w:r w:rsidRPr="00A075B7">
        <w:rPr>
          <w:sz w:val="24"/>
          <w:szCs w:val="24"/>
        </w:rPr>
        <w:t xml:space="preserve">В соответствии с  Федеральным  законом  от 05.04.2013 № 44-ФЗ  «О контрактной системе в сфере закупок товаров, работ, услуг для обеспечения государственных и муниципальных нужд», постановлением  Правительства Российской Федерации от 18.05.2015 № 476 «Об утверждении общих требований к порядку разработки и принятия правовых актов о нормировании в сфере закупок, содержанию указанных актов и обеспечению их исполнения», постановлением Правительства Ростовской области от 28.10.2015 № 59 «Об утверждении требований к порядку разработки и принятия правовых актов о нормировании в сфере закупок, содержанию указанных актов и обеспечению их исполнения»,  руководствуясь статьей </w:t>
      </w:r>
      <w:r w:rsidRPr="00A075B7">
        <w:rPr>
          <w:color w:val="000000"/>
          <w:sz w:val="24"/>
          <w:szCs w:val="24"/>
        </w:rPr>
        <w:t>30</w:t>
      </w:r>
      <w:r w:rsidRPr="00A075B7">
        <w:rPr>
          <w:sz w:val="24"/>
          <w:szCs w:val="24"/>
        </w:rPr>
        <w:t xml:space="preserve"> Устава муниципального образования «Владимировское сельское поселение», Администрация Владимировского сельского поселения</w:t>
      </w:r>
    </w:p>
    <w:p w:rsidR="004B4740" w:rsidRPr="00A075B7" w:rsidRDefault="004B4740" w:rsidP="00394310">
      <w:pPr>
        <w:rPr>
          <w:rStyle w:val="FontStyle24"/>
          <w:sz w:val="24"/>
          <w:szCs w:val="24"/>
        </w:rPr>
      </w:pPr>
    </w:p>
    <w:p w:rsidR="004B4740" w:rsidRPr="00A075B7" w:rsidRDefault="004B4740" w:rsidP="00394310">
      <w:pPr>
        <w:jc w:val="center"/>
        <w:rPr>
          <w:spacing w:val="38"/>
          <w:sz w:val="24"/>
          <w:szCs w:val="24"/>
        </w:rPr>
      </w:pPr>
      <w:r w:rsidRPr="00A075B7">
        <w:rPr>
          <w:spacing w:val="38"/>
          <w:sz w:val="24"/>
          <w:szCs w:val="24"/>
        </w:rPr>
        <w:t>ПОСТАНОВЛЯЕТ:</w:t>
      </w:r>
    </w:p>
    <w:p w:rsidR="004B4740" w:rsidRPr="00A075B7" w:rsidRDefault="004B4740" w:rsidP="00394310">
      <w:pPr>
        <w:jc w:val="center"/>
        <w:rPr>
          <w:spacing w:val="38"/>
          <w:sz w:val="24"/>
          <w:szCs w:val="24"/>
        </w:rPr>
      </w:pPr>
    </w:p>
    <w:p w:rsidR="004B4740" w:rsidRPr="00A075B7" w:rsidRDefault="004B4740" w:rsidP="004964B9">
      <w:pPr>
        <w:pStyle w:val="ListParagraph"/>
        <w:numPr>
          <w:ilvl w:val="0"/>
          <w:numId w:val="6"/>
        </w:numPr>
        <w:autoSpaceDE w:val="0"/>
        <w:autoSpaceDN w:val="0"/>
        <w:adjustRightInd w:val="0"/>
        <w:ind w:left="0" w:firstLine="567"/>
        <w:rPr>
          <w:sz w:val="24"/>
          <w:szCs w:val="24"/>
        </w:rPr>
      </w:pPr>
      <w:r w:rsidRPr="00A075B7">
        <w:rPr>
          <w:sz w:val="24"/>
          <w:szCs w:val="24"/>
        </w:rPr>
        <w:t>Утвердить  требования к порядку разработки и принятия правовых актов о нормировании в сфере закупок для обеспечения муниципальных нужд муниципального образования «Владимировское сельское поселение», содержанию указанных актов и обеспечению их исполнения (далее – Требования) согласно приложению к настоящему постановлению.</w:t>
      </w:r>
    </w:p>
    <w:p w:rsidR="004B4740" w:rsidRPr="00A075B7" w:rsidRDefault="004B4740" w:rsidP="004964B9">
      <w:pPr>
        <w:pStyle w:val="ListParagraph"/>
        <w:numPr>
          <w:ilvl w:val="0"/>
          <w:numId w:val="6"/>
        </w:numPr>
        <w:autoSpaceDE w:val="0"/>
        <w:autoSpaceDN w:val="0"/>
        <w:adjustRightInd w:val="0"/>
        <w:ind w:left="0" w:firstLine="567"/>
        <w:rPr>
          <w:sz w:val="24"/>
          <w:szCs w:val="24"/>
        </w:rPr>
      </w:pPr>
      <w:r w:rsidRPr="00A075B7">
        <w:rPr>
          <w:sz w:val="24"/>
          <w:szCs w:val="24"/>
        </w:rPr>
        <w:t xml:space="preserve">Настоящее постановление вступает в силу со дня его официального </w:t>
      </w:r>
      <w:r>
        <w:rPr>
          <w:sz w:val="24"/>
          <w:szCs w:val="24"/>
        </w:rPr>
        <w:t>обнародования</w:t>
      </w:r>
      <w:r w:rsidRPr="00A075B7">
        <w:rPr>
          <w:sz w:val="24"/>
          <w:szCs w:val="24"/>
        </w:rPr>
        <w:t>, но не ранее 1 января 2016 года.</w:t>
      </w:r>
    </w:p>
    <w:p w:rsidR="004B4740" w:rsidRPr="00A075B7" w:rsidRDefault="004B4740" w:rsidP="00EE1BC5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line="216" w:lineRule="auto"/>
        <w:ind w:left="0" w:firstLine="567"/>
        <w:rPr>
          <w:kern w:val="2"/>
          <w:sz w:val="24"/>
          <w:szCs w:val="24"/>
        </w:rPr>
      </w:pPr>
      <w:r w:rsidRPr="00A075B7">
        <w:rPr>
          <w:kern w:val="2"/>
          <w:sz w:val="24"/>
          <w:szCs w:val="24"/>
        </w:rPr>
        <w:t xml:space="preserve">Контроль за исполнением постановления возложить на начальника сектора экономики и финансов Администрации Владимировского сельского поселения, руководителей муниципальных бюджетных учреждений Владимировского сельского поселения в пределах предоставленных полномочий по курируемым направлениям. </w:t>
      </w:r>
    </w:p>
    <w:p w:rsidR="004B4740" w:rsidRDefault="004B4740" w:rsidP="004964B9">
      <w:pPr>
        <w:autoSpaceDE w:val="0"/>
        <w:autoSpaceDN w:val="0"/>
        <w:adjustRightInd w:val="0"/>
        <w:ind w:firstLine="0"/>
        <w:rPr>
          <w:sz w:val="24"/>
          <w:szCs w:val="24"/>
        </w:rPr>
      </w:pPr>
    </w:p>
    <w:p w:rsidR="004B4740" w:rsidRDefault="004B4740" w:rsidP="004964B9">
      <w:pPr>
        <w:autoSpaceDE w:val="0"/>
        <w:autoSpaceDN w:val="0"/>
        <w:adjustRightInd w:val="0"/>
        <w:ind w:firstLine="0"/>
        <w:rPr>
          <w:sz w:val="24"/>
          <w:szCs w:val="24"/>
        </w:rPr>
      </w:pPr>
    </w:p>
    <w:p w:rsidR="004B4740" w:rsidRDefault="004B4740" w:rsidP="004964B9">
      <w:pPr>
        <w:autoSpaceDE w:val="0"/>
        <w:autoSpaceDN w:val="0"/>
        <w:adjustRightInd w:val="0"/>
        <w:ind w:firstLine="0"/>
        <w:rPr>
          <w:sz w:val="24"/>
          <w:szCs w:val="24"/>
        </w:rPr>
      </w:pPr>
    </w:p>
    <w:p w:rsidR="004B4740" w:rsidRPr="00A075B7" w:rsidRDefault="004B4740" w:rsidP="004964B9">
      <w:pPr>
        <w:autoSpaceDE w:val="0"/>
        <w:autoSpaceDN w:val="0"/>
        <w:adjustRightInd w:val="0"/>
        <w:ind w:firstLine="0"/>
        <w:rPr>
          <w:sz w:val="24"/>
          <w:szCs w:val="24"/>
        </w:rPr>
      </w:pPr>
    </w:p>
    <w:p w:rsidR="004B4740" w:rsidRPr="00A075B7" w:rsidRDefault="004B4740" w:rsidP="004964B9">
      <w:pPr>
        <w:ind w:firstLine="0"/>
        <w:rPr>
          <w:rStyle w:val="FontStyle24"/>
          <w:sz w:val="24"/>
          <w:szCs w:val="24"/>
        </w:rPr>
      </w:pPr>
      <w:r w:rsidRPr="00A075B7">
        <w:rPr>
          <w:rStyle w:val="FontStyle24"/>
          <w:sz w:val="24"/>
          <w:szCs w:val="24"/>
        </w:rPr>
        <w:t xml:space="preserve">Глава Владимировского </w:t>
      </w:r>
    </w:p>
    <w:p w:rsidR="004B4740" w:rsidRPr="00A075B7" w:rsidRDefault="004B4740" w:rsidP="004964B9">
      <w:pPr>
        <w:ind w:firstLine="0"/>
        <w:rPr>
          <w:rStyle w:val="FontStyle24"/>
          <w:sz w:val="24"/>
          <w:szCs w:val="24"/>
        </w:rPr>
      </w:pPr>
      <w:r w:rsidRPr="00A075B7">
        <w:rPr>
          <w:rStyle w:val="FontStyle24"/>
          <w:sz w:val="24"/>
          <w:szCs w:val="24"/>
        </w:rPr>
        <w:t xml:space="preserve">сельского поселения                                        </w:t>
      </w:r>
      <w:r>
        <w:rPr>
          <w:rStyle w:val="FontStyle24"/>
          <w:sz w:val="24"/>
          <w:szCs w:val="24"/>
        </w:rPr>
        <w:t xml:space="preserve">                                           </w:t>
      </w:r>
      <w:r w:rsidRPr="00A075B7">
        <w:rPr>
          <w:rStyle w:val="FontStyle24"/>
          <w:sz w:val="24"/>
          <w:szCs w:val="24"/>
        </w:rPr>
        <w:t xml:space="preserve">       А.В.Изварин</w:t>
      </w:r>
    </w:p>
    <w:p w:rsidR="004B4740" w:rsidRPr="00A075B7" w:rsidRDefault="004B4740" w:rsidP="00394310">
      <w:pPr>
        <w:rPr>
          <w:rStyle w:val="FontStyle24"/>
          <w:sz w:val="24"/>
          <w:szCs w:val="24"/>
        </w:rPr>
      </w:pPr>
    </w:p>
    <w:p w:rsidR="004B4740" w:rsidRDefault="004B4740" w:rsidP="004964B9">
      <w:pPr>
        <w:ind w:firstLine="0"/>
        <w:rPr>
          <w:rStyle w:val="FontStyle24"/>
          <w:sz w:val="24"/>
          <w:szCs w:val="24"/>
        </w:rPr>
        <w:sectPr w:rsidR="004B4740" w:rsidSect="004964B9">
          <w:pgSz w:w="11905" w:h="16837"/>
          <w:pgMar w:top="618" w:right="565" w:bottom="426" w:left="1418" w:header="0" w:footer="6" w:gutter="0"/>
          <w:cols w:space="720"/>
        </w:sectPr>
      </w:pPr>
    </w:p>
    <w:p w:rsidR="004B4740" w:rsidRPr="00A075B7" w:rsidRDefault="004B4740" w:rsidP="004964B9">
      <w:pPr>
        <w:ind w:firstLine="0"/>
        <w:rPr>
          <w:rStyle w:val="FontStyle24"/>
          <w:sz w:val="24"/>
          <w:szCs w:val="24"/>
        </w:rPr>
      </w:pPr>
    </w:p>
    <w:p w:rsidR="004B4740" w:rsidRPr="00A075B7" w:rsidRDefault="004B4740" w:rsidP="00394310">
      <w:pPr>
        <w:rPr>
          <w:rStyle w:val="FontStyle24"/>
          <w:sz w:val="24"/>
          <w:szCs w:val="24"/>
        </w:rPr>
      </w:pPr>
    </w:p>
    <w:p w:rsidR="004B4740" w:rsidRPr="00A075B7" w:rsidRDefault="004B4740" w:rsidP="00394310">
      <w:pPr>
        <w:jc w:val="right"/>
        <w:rPr>
          <w:color w:val="000000"/>
          <w:sz w:val="24"/>
          <w:szCs w:val="24"/>
        </w:rPr>
      </w:pPr>
      <w:r w:rsidRPr="00A075B7">
        <w:rPr>
          <w:color w:val="000000"/>
          <w:sz w:val="24"/>
          <w:szCs w:val="24"/>
        </w:rPr>
        <w:t>Приложение</w:t>
      </w:r>
    </w:p>
    <w:p w:rsidR="004B4740" w:rsidRPr="00A075B7" w:rsidRDefault="004B4740" w:rsidP="00394310">
      <w:pPr>
        <w:jc w:val="right"/>
        <w:rPr>
          <w:color w:val="000000"/>
          <w:sz w:val="24"/>
          <w:szCs w:val="24"/>
        </w:rPr>
      </w:pPr>
      <w:r w:rsidRPr="00A075B7">
        <w:rPr>
          <w:color w:val="000000"/>
          <w:sz w:val="24"/>
          <w:szCs w:val="24"/>
        </w:rPr>
        <w:t>к постановлению Администрации                                                                       Владимировского сельского поселения</w:t>
      </w:r>
    </w:p>
    <w:p w:rsidR="004B4740" w:rsidRPr="00A075B7" w:rsidRDefault="004B4740" w:rsidP="00394310">
      <w:pPr>
        <w:jc w:val="right"/>
        <w:rPr>
          <w:color w:val="000000"/>
          <w:sz w:val="24"/>
          <w:szCs w:val="24"/>
        </w:rPr>
      </w:pPr>
      <w:r w:rsidRPr="00A075B7">
        <w:rPr>
          <w:color w:val="000000"/>
          <w:sz w:val="24"/>
          <w:szCs w:val="24"/>
        </w:rPr>
        <w:t>от</w:t>
      </w:r>
      <w:r>
        <w:rPr>
          <w:color w:val="000000"/>
          <w:sz w:val="24"/>
          <w:szCs w:val="24"/>
        </w:rPr>
        <w:t xml:space="preserve"> 30.12.2015 </w:t>
      </w:r>
      <w:r w:rsidRPr="00A075B7">
        <w:rPr>
          <w:color w:val="000000"/>
          <w:sz w:val="24"/>
          <w:szCs w:val="24"/>
        </w:rPr>
        <w:t xml:space="preserve">№ </w:t>
      </w:r>
      <w:r>
        <w:rPr>
          <w:color w:val="000000"/>
          <w:sz w:val="24"/>
          <w:szCs w:val="24"/>
        </w:rPr>
        <w:t>171</w:t>
      </w:r>
    </w:p>
    <w:p w:rsidR="004B4740" w:rsidRPr="00A075B7" w:rsidRDefault="004B4740" w:rsidP="00394310">
      <w:pPr>
        <w:rPr>
          <w:color w:val="000000"/>
          <w:sz w:val="24"/>
          <w:szCs w:val="24"/>
        </w:rPr>
      </w:pPr>
    </w:p>
    <w:p w:rsidR="004B4740" w:rsidRPr="00A075B7" w:rsidRDefault="004B4740" w:rsidP="00394310">
      <w:pPr>
        <w:rPr>
          <w:color w:val="000000"/>
          <w:sz w:val="24"/>
          <w:szCs w:val="24"/>
        </w:rPr>
      </w:pPr>
    </w:p>
    <w:p w:rsidR="004B4740" w:rsidRPr="00A075B7" w:rsidRDefault="004B4740" w:rsidP="004964B9">
      <w:pPr>
        <w:suppressAutoHyphens/>
        <w:ind w:firstLine="0"/>
        <w:jc w:val="center"/>
        <w:rPr>
          <w:b/>
          <w:bCs/>
          <w:sz w:val="24"/>
          <w:szCs w:val="24"/>
        </w:rPr>
      </w:pPr>
      <w:r w:rsidRPr="00A075B7">
        <w:rPr>
          <w:b/>
          <w:bCs/>
          <w:sz w:val="24"/>
          <w:szCs w:val="24"/>
        </w:rPr>
        <w:t>Требования</w:t>
      </w:r>
    </w:p>
    <w:p w:rsidR="004B4740" w:rsidRPr="00A075B7" w:rsidRDefault="004B4740" w:rsidP="004964B9">
      <w:pPr>
        <w:suppressAutoHyphens/>
        <w:ind w:firstLine="0"/>
        <w:jc w:val="center"/>
        <w:rPr>
          <w:b/>
          <w:bCs/>
          <w:sz w:val="24"/>
          <w:szCs w:val="24"/>
        </w:rPr>
      </w:pPr>
      <w:r w:rsidRPr="00A075B7">
        <w:rPr>
          <w:b/>
          <w:bCs/>
          <w:sz w:val="24"/>
          <w:szCs w:val="24"/>
        </w:rPr>
        <w:t>к порядку разработки и принятия правовых актов</w:t>
      </w:r>
    </w:p>
    <w:p w:rsidR="004B4740" w:rsidRPr="00A075B7" w:rsidRDefault="004B4740" w:rsidP="004964B9">
      <w:pPr>
        <w:suppressAutoHyphens/>
        <w:ind w:firstLine="0"/>
        <w:jc w:val="center"/>
        <w:rPr>
          <w:b/>
          <w:bCs/>
          <w:sz w:val="24"/>
          <w:szCs w:val="24"/>
        </w:rPr>
      </w:pPr>
      <w:r w:rsidRPr="00A075B7">
        <w:rPr>
          <w:b/>
          <w:bCs/>
          <w:sz w:val="24"/>
          <w:szCs w:val="24"/>
        </w:rPr>
        <w:t>о нормировании в сфере закупок для обеспечения муниципальных нужд муниципального образования «Владимировское сельское поселение»,</w:t>
      </w:r>
    </w:p>
    <w:p w:rsidR="004B4740" w:rsidRPr="00A075B7" w:rsidRDefault="004B4740" w:rsidP="004964B9">
      <w:pPr>
        <w:suppressAutoHyphens/>
        <w:ind w:firstLine="0"/>
        <w:jc w:val="center"/>
        <w:rPr>
          <w:b/>
          <w:bCs/>
          <w:sz w:val="24"/>
          <w:szCs w:val="24"/>
        </w:rPr>
      </w:pPr>
      <w:r w:rsidRPr="00A075B7">
        <w:rPr>
          <w:b/>
          <w:bCs/>
          <w:sz w:val="24"/>
          <w:szCs w:val="24"/>
        </w:rPr>
        <w:t xml:space="preserve">содержанию указанных актов и обеспечению их исполнения </w:t>
      </w:r>
    </w:p>
    <w:p w:rsidR="004B4740" w:rsidRPr="00A075B7" w:rsidRDefault="004B4740" w:rsidP="00394310">
      <w:pPr>
        <w:suppressAutoHyphens/>
        <w:jc w:val="center"/>
        <w:rPr>
          <w:b/>
          <w:bCs/>
          <w:sz w:val="24"/>
          <w:szCs w:val="24"/>
        </w:rPr>
      </w:pPr>
    </w:p>
    <w:p w:rsidR="004B4740" w:rsidRPr="00A075B7" w:rsidRDefault="004B4740" w:rsidP="00932396">
      <w:pPr>
        <w:numPr>
          <w:ilvl w:val="0"/>
          <w:numId w:val="7"/>
        </w:numPr>
        <w:suppressAutoHyphens/>
        <w:spacing w:after="200" w:line="276" w:lineRule="auto"/>
        <w:jc w:val="center"/>
        <w:rPr>
          <w:b/>
          <w:bCs/>
          <w:sz w:val="24"/>
          <w:szCs w:val="24"/>
        </w:rPr>
      </w:pPr>
      <w:r w:rsidRPr="00A075B7">
        <w:rPr>
          <w:b/>
          <w:bCs/>
          <w:sz w:val="24"/>
          <w:szCs w:val="24"/>
        </w:rPr>
        <w:t>Общие положения</w:t>
      </w:r>
    </w:p>
    <w:p w:rsidR="004B4740" w:rsidRPr="00A075B7" w:rsidRDefault="004B4740" w:rsidP="00932396">
      <w:pPr>
        <w:suppressAutoHyphens/>
        <w:ind w:firstLine="0"/>
        <w:jc w:val="center"/>
        <w:rPr>
          <w:sz w:val="24"/>
          <w:szCs w:val="24"/>
        </w:rPr>
      </w:pPr>
    </w:p>
    <w:p w:rsidR="004B4740" w:rsidRPr="00A075B7" w:rsidRDefault="004B4740" w:rsidP="00932396">
      <w:pPr>
        <w:suppressAutoHyphens/>
        <w:ind w:firstLine="709"/>
        <w:rPr>
          <w:sz w:val="24"/>
          <w:szCs w:val="24"/>
        </w:rPr>
      </w:pPr>
      <w:r w:rsidRPr="00A075B7">
        <w:rPr>
          <w:sz w:val="24"/>
          <w:szCs w:val="24"/>
        </w:rPr>
        <w:t>1.1. Настоящие Требования определяют порядок разработки и принятия правовых актов о нормировании в сфере закупок для обеспечения муниципальных нужд муниципального образования «Владимировское сельское поселение», содержанию, обеспечению исполнения следующих правовых актов:</w:t>
      </w:r>
    </w:p>
    <w:p w:rsidR="004B4740" w:rsidRPr="00A075B7" w:rsidRDefault="004B4740" w:rsidP="00932396">
      <w:pPr>
        <w:suppressAutoHyphens/>
        <w:ind w:firstLine="709"/>
        <w:rPr>
          <w:sz w:val="24"/>
          <w:szCs w:val="24"/>
        </w:rPr>
      </w:pPr>
      <w:r w:rsidRPr="00A075B7">
        <w:rPr>
          <w:sz w:val="24"/>
          <w:szCs w:val="24"/>
        </w:rPr>
        <w:t>а) Администрации Владимировского сельского поселения, утверждает:</w:t>
      </w:r>
    </w:p>
    <w:p w:rsidR="004B4740" w:rsidRPr="00A075B7" w:rsidRDefault="004B4740" w:rsidP="00932396">
      <w:pPr>
        <w:suppressAutoHyphens/>
        <w:ind w:firstLine="709"/>
        <w:rPr>
          <w:sz w:val="24"/>
          <w:szCs w:val="24"/>
        </w:rPr>
      </w:pPr>
      <w:r w:rsidRPr="00A075B7">
        <w:rPr>
          <w:sz w:val="24"/>
          <w:szCs w:val="24"/>
        </w:rPr>
        <w:t>правила определения нормативных затрат на обеспечение функций  Администрации Владимировского сельского поселения и ее подведомственных  муниципальных бюджетных учреждений Владимировского сельского поселения;</w:t>
      </w:r>
    </w:p>
    <w:p w:rsidR="004B4740" w:rsidRPr="00A075B7" w:rsidRDefault="004B4740" w:rsidP="00932396">
      <w:pPr>
        <w:suppressAutoHyphens/>
        <w:ind w:firstLine="709"/>
        <w:rPr>
          <w:sz w:val="24"/>
          <w:szCs w:val="24"/>
        </w:rPr>
      </w:pPr>
      <w:r w:rsidRPr="00A075B7">
        <w:rPr>
          <w:sz w:val="24"/>
          <w:szCs w:val="24"/>
        </w:rPr>
        <w:t>правила определения требований к отдельным видам товаров, работ, услуг (в том числе предельные цены товаров, работ, услуг), закупаемым для обеспечения муниципальных нужд Администрации Владимировского сельского поселения и ее подведомственных муниципальных бюджетных учреждений Владимировского сельского поселения;</w:t>
      </w:r>
    </w:p>
    <w:p w:rsidR="004B4740" w:rsidRPr="00A075B7" w:rsidRDefault="004B4740" w:rsidP="00932396">
      <w:pPr>
        <w:suppressAutoHyphens/>
        <w:ind w:firstLine="709"/>
        <w:rPr>
          <w:sz w:val="24"/>
          <w:szCs w:val="24"/>
        </w:rPr>
      </w:pPr>
      <w:r w:rsidRPr="00A075B7">
        <w:rPr>
          <w:sz w:val="24"/>
          <w:szCs w:val="24"/>
        </w:rPr>
        <w:t>б) Администрации Владимировского сельского поселения утверждает:</w:t>
      </w:r>
    </w:p>
    <w:p w:rsidR="004B4740" w:rsidRPr="00A075B7" w:rsidRDefault="004B4740" w:rsidP="00932396">
      <w:pPr>
        <w:suppressAutoHyphens/>
        <w:ind w:firstLine="709"/>
        <w:rPr>
          <w:sz w:val="24"/>
          <w:szCs w:val="24"/>
        </w:rPr>
      </w:pPr>
      <w:r w:rsidRPr="00A075B7">
        <w:rPr>
          <w:sz w:val="24"/>
          <w:szCs w:val="24"/>
        </w:rPr>
        <w:t>нормативные затраты на обеспечение функций Администрации Владимировского сельского поселения и ее подведомственных муниципальных бюджетных учреждений Владимировского сельского поселения;</w:t>
      </w:r>
    </w:p>
    <w:p w:rsidR="004B4740" w:rsidRPr="00A075B7" w:rsidRDefault="004B4740" w:rsidP="00932396">
      <w:pPr>
        <w:suppressAutoHyphens/>
        <w:ind w:firstLine="709"/>
        <w:rPr>
          <w:sz w:val="24"/>
          <w:szCs w:val="24"/>
        </w:rPr>
      </w:pPr>
      <w:r w:rsidRPr="00A075B7">
        <w:rPr>
          <w:sz w:val="24"/>
          <w:szCs w:val="24"/>
        </w:rPr>
        <w:t>требования к отдельным видам товаров, работ, услуг (в том числе предельные цены товаров, работ, услуг), закупаемым Администрацией Владимировского сельского поселения и ее подведомственным муниципальными  бюджетными учреждениями Владимировского сельского поселения.</w:t>
      </w:r>
    </w:p>
    <w:p w:rsidR="004B4740" w:rsidRPr="00A075B7" w:rsidRDefault="004B4740" w:rsidP="00932396">
      <w:pPr>
        <w:suppressAutoHyphens/>
        <w:ind w:left="709" w:firstLine="0"/>
        <w:rPr>
          <w:sz w:val="24"/>
          <w:szCs w:val="24"/>
        </w:rPr>
      </w:pPr>
    </w:p>
    <w:p w:rsidR="004B4740" w:rsidRPr="00A075B7" w:rsidRDefault="004B4740" w:rsidP="00A24922">
      <w:pPr>
        <w:numPr>
          <w:ilvl w:val="0"/>
          <w:numId w:val="7"/>
        </w:numPr>
        <w:suppressAutoHyphens/>
        <w:spacing w:after="200" w:line="276" w:lineRule="auto"/>
        <w:ind w:left="0" w:firstLine="0"/>
        <w:jc w:val="center"/>
        <w:rPr>
          <w:b/>
          <w:bCs/>
          <w:sz w:val="24"/>
          <w:szCs w:val="24"/>
        </w:rPr>
      </w:pPr>
      <w:r w:rsidRPr="00A075B7">
        <w:rPr>
          <w:b/>
          <w:bCs/>
          <w:sz w:val="24"/>
          <w:szCs w:val="24"/>
        </w:rPr>
        <w:t>Требования к разработке и принятию правовых актов</w:t>
      </w:r>
    </w:p>
    <w:p w:rsidR="004B4740" w:rsidRPr="00A075B7" w:rsidRDefault="004B4740" w:rsidP="00932396">
      <w:pPr>
        <w:suppressAutoHyphens/>
        <w:ind w:left="720" w:firstLine="0"/>
        <w:jc w:val="left"/>
        <w:rPr>
          <w:b/>
          <w:bCs/>
          <w:sz w:val="24"/>
          <w:szCs w:val="24"/>
        </w:rPr>
      </w:pPr>
    </w:p>
    <w:p w:rsidR="004B4740" w:rsidRPr="00A075B7" w:rsidRDefault="004B4740" w:rsidP="00932396">
      <w:pPr>
        <w:suppressAutoHyphens/>
        <w:ind w:firstLine="709"/>
        <w:rPr>
          <w:sz w:val="24"/>
          <w:szCs w:val="24"/>
        </w:rPr>
      </w:pPr>
      <w:r w:rsidRPr="00A075B7">
        <w:rPr>
          <w:sz w:val="24"/>
          <w:szCs w:val="24"/>
        </w:rPr>
        <w:t>2.1. Правовой акт, указанный во втором абзаце подпункта «а» пункта 1.1.  настоящих Требований разрабатывается Сектором экономики и финансов Администрации Владимировского сельского поселения в форме проекта постановления Администрации Владимировского сельского поселения.</w:t>
      </w:r>
    </w:p>
    <w:p w:rsidR="004B4740" w:rsidRPr="00A075B7" w:rsidRDefault="004B4740" w:rsidP="00932396">
      <w:pPr>
        <w:suppressAutoHyphens/>
        <w:ind w:firstLine="709"/>
        <w:rPr>
          <w:sz w:val="24"/>
          <w:szCs w:val="24"/>
        </w:rPr>
      </w:pPr>
      <w:r w:rsidRPr="00A075B7">
        <w:rPr>
          <w:sz w:val="24"/>
          <w:szCs w:val="24"/>
        </w:rPr>
        <w:t>2.2. Правовой акт, указанный  в третьем абзаце подпункта «а» пункта 1.1. настоящих Требований разрабатывается Сектором экономики и финансов Администрации Владимировского сельского поселения в форме проекта постановления Администрации Владимировского сельского поселения.</w:t>
      </w:r>
    </w:p>
    <w:p w:rsidR="004B4740" w:rsidRPr="00A075B7" w:rsidRDefault="004B4740" w:rsidP="00932396">
      <w:pPr>
        <w:suppressAutoHyphens/>
        <w:ind w:firstLine="709"/>
        <w:rPr>
          <w:sz w:val="24"/>
          <w:szCs w:val="24"/>
        </w:rPr>
      </w:pPr>
      <w:r w:rsidRPr="00A075B7">
        <w:rPr>
          <w:sz w:val="24"/>
          <w:szCs w:val="24"/>
        </w:rPr>
        <w:t>2.3. Правовые акты:</w:t>
      </w:r>
    </w:p>
    <w:p w:rsidR="004B4740" w:rsidRPr="00A075B7" w:rsidRDefault="004B4740" w:rsidP="00932396">
      <w:pPr>
        <w:suppressAutoHyphens/>
        <w:ind w:firstLine="709"/>
        <w:rPr>
          <w:sz w:val="24"/>
          <w:szCs w:val="24"/>
        </w:rPr>
      </w:pPr>
      <w:r w:rsidRPr="00A075B7">
        <w:rPr>
          <w:sz w:val="24"/>
          <w:szCs w:val="24"/>
        </w:rPr>
        <w:t>2.3.1. Указанные в подпункте «а»  пункта 1.1. настоящих Требований:</w:t>
      </w:r>
    </w:p>
    <w:p w:rsidR="004B4740" w:rsidRPr="00A075B7" w:rsidRDefault="004B4740" w:rsidP="00932396">
      <w:pPr>
        <w:suppressAutoHyphens/>
        <w:ind w:firstLine="709"/>
        <w:rPr>
          <w:sz w:val="24"/>
          <w:szCs w:val="24"/>
        </w:rPr>
      </w:pPr>
      <w:r w:rsidRPr="00A075B7">
        <w:rPr>
          <w:sz w:val="24"/>
          <w:szCs w:val="24"/>
        </w:rPr>
        <w:t>- разрабатываются  и утверждаются в соответствии с Регламентом Администрации Владимировского сельского поселения в срок до 1 января 2016 г.;</w:t>
      </w:r>
    </w:p>
    <w:p w:rsidR="004B4740" w:rsidRPr="00A075B7" w:rsidRDefault="004B4740" w:rsidP="00932396">
      <w:pPr>
        <w:suppressAutoHyphens/>
        <w:ind w:firstLine="709"/>
        <w:rPr>
          <w:sz w:val="24"/>
          <w:szCs w:val="24"/>
        </w:rPr>
      </w:pPr>
      <w:r w:rsidRPr="00A075B7">
        <w:rPr>
          <w:sz w:val="24"/>
          <w:szCs w:val="24"/>
        </w:rPr>
        <w:t>- подлежат размещению в единой информационной системе в сфере закупок в течение 3 рабочих дней со дня принятия соответствующих правовых актов;</w:t>
      </w:r>
    </w:p>
    <w:p w:rsidR="004B4740" w:rsidRPr="00A075B7" w:rsidRDefault="004B4740" w:rsidP="00932396">
      <w:pPr>
        <w:suppressAutoHyphens/>
        <w:ind w:firstLine="709"/>
        <w:rPr>
          <w:sz w:val="24"/>
          <w:szCs w:val="24"/>
        </w:rPr>
      </w:pPr>
      <w:r w:rsidRPr="00A075B7">
        <w:rPr>
          <w:sz w:val="24"/>
          <w:szCs w:val="24"/>
        </w:rPr>
        <w:t>- подлежат изменению в случаях, установленных соответствующими правовыми актами, в порядке, предусмотренном Регламентом Администрации Владимировского сельского поселения.</w:t>
      </w:r>
    </w:p>
    <w:p w:rsidR="004B4740" w:rsidRPr="00A075B7" w:rsidRDefault="004B4740" w:rsidP="00932396">
      <w:pPr>
        <w:suppressAutoHyphens/>
        <w:ind w:firstLine="709"/>
        <w:rPr>
          <w:sz w:val="24"/>
          <w:szCs w:val="24"/>
        </w:rPr>
      </w:pPr>
      <w:r w:rsidRPr="00A075B7">
        <w:rPr>
          <w:sz w:val="24"/>
          <w:szCs w:val="24"/>
        </w:rPr>
        <w:t>2.3.2. Указанные в подпункте «б» пункта 1.1. настоящих Требований:</w:t>
      </w:r>
    </w:p>
    <w:p w:rsidR="004B4740" w:rsidRPr="00A075B7" w:rsidRDefault="004B4740" w:rsidP="00932396">
      <w:pPr>
        <w:suppressAutoHyphens/>
        <w:ind w:firstLine="709"/>
        <w:rPr>
          <w:sz w:val="24"/>
          <w:szCs w:val="24"/>
        </w:rPr>
      </w:pPr>
      <w:r w:rsidRPr="00A075B7">
        <w:rPr>
          <w:sz w:val="24"/>
          <w:szCs w:val="24"/>
        </w:rPr>
        <w:t>- разрабатываются и утверждаются Администрацией Владимировского сельского поселения в срок не позднее 1 июня текущего финансового года в порядке, установленном органами, указанными в настоящем подпункте;</w:t>
      </w:r>
    </w:p>
    <w:p w:rsidR="004B4740" w:rsidRPr="00A075B7" w:rsidRDefault="004B4740" w:rsidP="00932396">
      <w:pPr>
        <w:suppressAutoHyphens/>
        <w:ind w:firstLine="709"/>
        <w:rPr>
          <w:sz w:val="24"/>
          <w:szCs w:val="24"/>
        </w:rPr>
      </w:pPr>
      <w:r w:rsidRPr="00A075B7">
        <w:rPr>
          <w:sz w:val="24"/>
          <w:szCs w:val="24"/>
        </w:rPr>
        <w:t>- могут предусматривать право руководителя органа, указанного в   абзаце втором  пункта 2.3. подпункта 2.3.2., утверждать нормативы количества и (или) нормативы цены товаров, работ, услуг;</w:t>
      </w:r>
    </w:p>
    <w:p w:rsidR="004B4740" w:rsidRPr="00A075B7" w:rsidRDefault="004B4740" w:rsidP="00932396">
      <w:pPr>
        <w:suppressAutoHyphens/>
        <w:ind w:firstLine="709"/>
        <w:rPr>
          <w:sz w:val="24"/>
          <w:szCs w:val="24"/>
        </w:rPr>
      </w:pPr>
      <w:r w:rsidRPr="00A075B7">
        <w:rPr>
          <w:sz w:val="24"/>
          <w:szCs w:val="24"/>
        </w:rPr>
        <w:t>- пересматриваются органами, указанными в абзаце втором пункта 2.3. подпункта 2.3.2., не реже одного раза в год;</w:t>
      </w:r>
    </w:p>
    <w:p w:rsidR="004B4740" w:rsidRPr="00A075B7" w:rsidRDefault="004B4740" w:rsidP="00932396">
      <w:pPr>
        <w:suppressAutoHyphens/>
        <w:ind w:firstLine="709"/>
        <w:rPr>
          <w:sz w:val="24"/>
          <w:szCs w:val="24"/>
        </w:rPr>
      </w:pPr>
      <w:r w:rsidRPr="00A075B7">
        <w:rPr>
          <w:sz w:val="24"/>
          <w:szCs w:val="24"/>
        </w:rPr>
        <w:t>- подлежат изменению в случаях, установленных соответствующими правовыми актами;</w:t>
      </w:r>
    </w:p>
    <w:p w:rsidR="004B4740" w:rsidRPr="00A075B7" w:rsidRDefault="004B4740" w:rsidP="00932396">
      <w:pPr>
        <w:suppressAutoHyphens/>
        <w:ind w:firstLine="709"/>
        <w:rPr>
          <w:sz w:val="24"/>
          <w:szCs w:val="24"/>
        </w:rPr>
      </w:pPr>
      <w:r w:rsidRPr="00A075B7">
        <w:rPr>
          <w:sz w:val="24"/>
          <w:szCs w:val="24"/>
        </w:rPr>
        <w:t>- подлежат размещению в единой информационной системе в сфере закупок в течение 3 рабочих дней со дня принятия соответствующих правовых актов.</w:t>
      </w:r>
    </w:p>
    <w:p w:rsidR="004B4740" w:rsidRPr="00A075B7" w:rsidRDefault="004B4740" w:rsidP="00932396">
      <w:pPr>
        <w:suppressAutoHyphens/>
        <w:ind w:firstLine="709"/>
        <w:rPr>
          <w:sz w:val="24"/>
          <w:szCs w:val="24"/>
        </w:rPr>
      </w:pPr>
      <w:r w:rsidRPr="00A075B7">
        <w:rPr>
          <w:sz w:val="24"/>
          <w:szCs w:val="24"/>
        </w:rPr>
        <w:t xml:space="preserve">2.4. При обосновании объекта и (или) объектов закупки учитываются изменения, внесенные в правовые акты, указанные в абзаце втором подпункта «б» пункта 1.1. настоящих Требований, до предоставления главными распорядителями средств бюджета Владимировского сельского поселения Красносулинского района в Сектор экономики и финансов Администрации Владимировского сельского поселения расчетов, используемых при формировании бюджета Владимировского сельского поселения  Красносулинского района  в порядке, установленном Сектором экономики и финансов  Администрации Владимировского сельского поселения. </w:t>
      </w:r>
    </w:p>
    <w:p w:rsidR="004B4740" w:rsidRPr="00A075B7" w:rsidRDefault="004B4740" w:rsidP="00932396">
      <w:pPr>
        <w:suppressAutoHyphens/>
        <w:ind w:firstLine="709"/>
        <w:rPr>
          <w:sz w:val="24"/>
          <w:szCs w:val="24"/>
        </w:rPr>
      </w:pPr>
      <w:r w:rsidRPr="00A075B7">
        <w:rPr>
          <w:sz w:val="24"/>
          <w:szCs w:val="24"/>
        </w:rPr>
        <w:t>2.5. В целях обеспечения общественного контроля:</w:t>
      </w:r>
    </w:p>
    <w:p w:rsidR="004B4740" w:rsidRPr="00A075B7" w:rsidRDefault="004B4740" w:rsidP="00932396">
      <w:pPr>
        <w:autoSpaceDE w:val="0"/>
        <w:autoSpaceDN w:val="0"/>
        <w:adjustRightInd w:val="0"/>
        <w:ind w:firstLine="709"/>
        <w:rPr>
          <w:color w:val="000000"/>
          <w:sz w:val="24"/>
          <w:szCs w:val="24"/>
        </w:rPr>
      </w:pPr>
      <w:r w:rsidRPr="00A075B7">
        <w:rPr>
          <w:color w:val="000000"/>
          <w:sz w:val="24"/>
          <w:szCs w:val="24"/>
        </w:rPr>
        <w:t xml:space="preserve">2.5.1. Проекты правовых актов, указанных в пункте 1.1. настоящих Требований, подлежат обязательному размещению органами, разработавшими соответствующие проекты правовых актов, на официальном сайте Администрации </w:t>
      </w:r>
      <w:r w:rsidRPr="00A075B7">
        <w:rPr>
          <w:sz w:val="24"/>
          <w:szCs w:val="24"/>
        </w:rPr>
        <w:t>Владимировского</w:t>
      </w:r>
      <w:r w:rsidRPr="00A075B7">
        <w:rPr>
          <w:color w:val="000000"/>
          <w:sz w:val="24"/>
          <w:szCs w:val="24"/>
        </w:rPr>
        <w:t xml:space="preserve"> сельского поселения в информационно-телекоммуникационной сети «Интернет», а также обязательному обсуждению. При этом срок проведения такого обсуждения не может быть менее 7 дней со дня размещения проектов соответствующих правовых актов на официальном сайте Администрации </w:t>
      </w:r>
      <w:r w:rsidRPr="00A075B7">
        <w:rPr>
          <w:sz w:val="24"/>
          <w:szCs w:val="24"/>
        </w:rPr>
        <w:t>Владимировского</w:t>
      </w:r>
      <w:r w:rsidRPr="00A075B7">
        <w:rPr>
          <w:color w:val="000000"/>
          <w:sz w:val="24"/>
          <w:szCs w:val="24"/>
        </w:rPr>
        <w:t xml:space="preserve"> сельского поселения в информационно-телекоммуникационной сети «Интернет».</w:t>
      </w:r>
    </w:p>
    <w:p w:rsidR="004B4740" w:rsidRPr="00A075B7" w:rsidRDefault="004B4740" w:rsidP="00932396">
      <w:pPr>
        <w:autoSpaceDE w:val="0"/>
        <w:autoSpaceDN w:val="0"/>
        <w:adjustRightInd w:val="0"/>
        <w:ind w:firstLine="709"/>
        <w:rPr>
          <w:color w:val="000000"/>
          <w:sz w:val="24"/>
          <w:szCs w:val="24"/>
        </w:rPr>
      </w:pPr>
      <w:r w:rsidRPr="00A075B7">
        <w:rPr>
          <w:color w:val="000000"/>
          <w:sz w:val="24"/>
          <w:szCs w:val="24"/>
        </w:rPr>
        <w:t xml:space="preserve">2.5.2. Сектор экономики и финансов </w:t>
      </w:r>
      <w:r w:rsidRPr="00A075B7">
        <w:rPr>
          <w:sz w:val="24"/>
          <w:szCs w:val="24"/>
        </w:rPr>
        <w:t xml:space="preserve">Администрации Владимировского сельского поселения </w:t>
      </w:r>
      <w:r w:rsidRPr="00A075B7">
        <w:rPr>
          <w:color w:val="000000"/>
          <w:sz w:val="24"/>
          <w:szCs w:val="24"/>
        </w:rPr>
        <w:t xml:space="preserve">разработавший и разместивший на официальном сайте Администрации </w:t>
      </w:r>
      <w:r w:rsidRPr="00A075B7">
        <w:rPr>
          <w:sz w:val="24"/>
          <w:szCs w:val="24"/>
        </w:rPr>
        <w:t>Владимировского</w:t>
      </w:r>
      <w:r w:rsidRPr="00A075B7">
        <w:rPr>
          <w:color w:val="000000"/>
          <w:sz w:val="24"/>
          <w:szCs w:val="24"/>
        </w:rPr>
        <w:t xml:space="preserve"> сельского поселения в информационно-телекоммуникационной сети «Интернет» проекты правовых актов, указанные в пункте 1.1.  настоящих Требований:</w:t>
      </w:r>
    </w:p>
    <w:p w:rsidR="004B4740" w:rsidRPr="00A075B7" w:rsidRDefault="004B4740" w:rsidP="00932396">
      <w:pPr>
        <w:autoSpaceDE w:val="0"/>
        <w:autoSpaceDN w:val="0"/>
        <w:adjustRightInd w:val="0"/>
        <w:ind w:firstLine="709"/>
        <w:rPr>
          <w:color w:val="000000"/>
          <w:sz w:val="24"/>
          <w:szCs w:val="24"/>
        </w:rPr>
      </w:pPr>
      <w:r w:rsidRPr="00A075B7">
        <w:rPr>
          <w:color w:val="000000"/>
          <w:sz w:val="24"/>
          <w:szCs w:val="24"/>
        </w:rPr>
        <w:t xml:space="preserve"> - рассматривает предложения общественных объединений, юридических и физических лиц, поступившие в электронной или письменной форме во время проведения обязательного обсуждения, в соответствии с законодательством Российской Федерации о порядке рассмотрения обращений граждан и Регламентом  рассмотрения обращения граждан Администрации </w:t>
      </w:r>
      <w:r w:rsidRPr="00A075B7">
        <w:rPr>
          <w:sz w:val="24"/>
          <w:szCs w:val="24"/>
        </w:rPr>
        <w:t>Владимировского</w:t>
      </w:r>
      <w:r w:rsidRPr="00A075B7">
        <w:rPr>
          <w:color w:val="000000"/>
          <w:sz w:val="24"/>
          <w:szCs w:val="24"/>
        </w:rPr>
        <w:t xml:space="preserve"> сельского поселения;</w:t>
      </w:r>
    </w:p>
    <w:p w:rsidR="004B4740" w:rsidRPr="00A075B7" w:rsidRDefault="004B4740" w:rsidP="00932396">
      <w:pPr>
        <w:autoSpaceDE w:val="0"/>
        <w:autoSpaceDN w:val="0"/>
        <w:adjustRightInd w:val="0"/>
        <w:ind w:firstLine="709"/>
        <w:rPr>
          <w:color w:val="000000"/>
          <w:sz w:val="24"/>
          <w:szCs w:val="24"/>
        </w:rPr>
      </w:pPr>
      <w:r w:rsidRPr="00A075B7">
        <w:rPr>
          <w:color w:val="000000"/>
          <w:sz w:val="24"/>
          <w:szCs w:val="24"/>
        </w:rPr>
        <w:t xml:space="preserve">- не позднее 3 рабочих дней со дня рассмотрения предложений общественных объединений, юридических и физических лиц размещают эти предложения и ответы на них на официальном сайте Администрации </w:t>
      </w:r>
      <w:r w:rsidRPr="00A075B7">
        <w:rPr>
          <w:sz w:val="24"/>
          <w:szCs w:val="24"/>
        </w:rPr>
        <w:t>Владимировского</w:t>
      </w:r>
      <w:r w:rsidRPr="00A075B7">
        <w:rPr>
          <w:color w:val="000000"/>
          <w:sz w:val="24"/>
          <w:szCs w:val="24"/>
        </w:rPr>
        <w:t xml:space="preserve"> сельского поселения в информационно-телекоммуникационной сети «Интернет»;</w:t>
      </w:r>
    </w:p>
    <w:p w:rsidR="004B4740" w:rsidRPr="00A075B7" w:rsidRDefault="004B4740" w:rsidP="00932396">
      <w:pPr>
        <w:autoSpaceDE w:val="0"/>
        <w:autoSpaceDN w:val="0"/>
        <w:adjustRightInd w:val="0"/>
        <w:ind w:firstLine="709"/>
        <w:rPr>
          <w:color w:val="000000"/>
          <w:sz w:val="24"/>
          <w:szCs w:val="24"/>
        </w:rPr>
      </w:pPr>
      <w:r w:rsidRPr="00A075B7">
        <w:rPr>
          <w:color w:val="000000"/>
          <w:sz w:val="24"/>
          <w:szCs w:val="24"/>
        </w:rPr>
        <w:t>- по результатам обсуждения при необходимости принимают решения о внесении изменений в проекты правовых актов, указанных в пункте 1.1. настоящих Требований, с учетом предложений общественных объединений, юридических и физических лиц.</w:t>
      </w:r>
    </w:p>
    <w:p w:rsidR="004B4740" w:rsidRPr="00A075B7" w:rsidRDefault="004B4740" w:rsidP="00932396">
      <w:pPr>
        <w:autoSpaceDE w:val="0"/>
        <w:autoSpaceDN w:val="0"/>
        <w:adjustRightInd w:val="0"/>
        <w:ind w:firstLine="709"/>
        <w:rPr>
          <w:color w:val="000000"/>
          <w:sz w:val="24"/>
          <w:szCs w:val="24"/>
        </w:rPr>
      </w:pPr>
      <w:r w:rsidRPr="00A075B7">
        <w:rPr>
          <w:color w:val="000000"/>
          <w:sz w:val="24"/>
          <w:szCs w:val="24"/>
        </w:rPr>
        <w:t xml:space="preserve">2.5.3. Проекты правовых актов, указанных в абзаце третьем подпункта «а» пункта 1.1. и в абзаце третьем подпункта «б» пункта 1.1. настоящих Требований, подлежат обязательному предварительному обсуждению на заседаниях Общественного совета </w:t>
      </w:r>
      <w:r w:rsidRPr="00A075B7">
        <w:rPr>
          <w:sz w:val="24"/>
          <w:szCs w:val="24"/>
        </w:rPr>
        <w:t>Владимировского</w:t>
      </w:r>
      <w:r w:rsidRPr="00A075B7">
        <w:rPr>
          <w:color w:val="000000"/>
          <w:sz w:val="24"/>
          <w:szCs w:val="24"/>
        </w:rPr>
        <w:t xml:space="preserve"> сельского поселения в порядке, утвержденном решением Собрания депутатов </w:t>
      </w:r>
      <w:r w:rsidRPr="00A075B7">
        <w:rPr>
          <w:sz w:val="24"/>
          <w:szCs w:val="24"/>
        </w:rPr>
        <w:t>Владимировского</w:t>
      </w:r>
      <w:r w:rsidRPr="00A075B7">
        <w:rPr>
          <w:color w:val="000000"/>
          <w:sz w:val="24"/>
          <w:szCs w:val="24"/>
        </w:rPr>
        <w:t xml:space="preserve"> сельского поселения от 02.07.2013 № 24 «Об утверждении Положения об Общественном совете </w:t>
      </w:r>
      <w:r w:rsidRPr="00A075B7">
        <w:rPr>
          <w:sz w:val="24"/>
          <w:szCs w:val="24"/>
        </w:rPr>
        <w:t>Владимировского</w:t>
      </w:r>
      <w:r w:rsidRPr="00A075B7">
        <w:rPr>
          <w:color w:val="000000"/>
          <w:sz w:val="24"/>
          <w:szCs w:val="24"/>
        </w:rPr>
        <w:t xml:space="preserve"> сельского поселения».</w:t>
      </w:r>
    </w:p>
    <w:p w:rsidR="004B4740" w:rsidRPr="00A075B7" w:rsidRDefault="004B4740" w:rsidP="00932396">
      <w:pPr>
        <w:autoSpaceDE w:val="0"/>
        <w:autoSpaceDN w:val="0"/>
        <w:adjustRightInd w:val="0"/>
        <w:ind w:firstLine="709"/>
        <w:rPr>
          <w:color w:val="000000"/>
          <w:sz w:val="24"/>
          <w:szCs w:val="24"/>
        </w:rPr>
      </w:pPr>
      <w:r w:rsidRPr="00A075B7">
        <w:rPr>
          <w:color w:val="000000"/>
          <w:sz w:val="24"/>
          <w:szCs w:val="24"/>
        </w:rPr>
        <w:t>2.6. Правовой акт, указанный в абзаце втором подпункта «а» пункта 1.1.  настоящих Требований  должен определять:</w:t>
      </w:r>
    </w:p>
    <w:p w:rsidR="004B4740" w:rsidRPr="00A075B7" w:rsidRDefault="004B4740" w:rsidP="00932396">
      <w:pPr>
        <w:autoSpaceDE w:val="0"/>
        <w:autoSpaceDN w:val="0"/>
        <w:adjustRightInd w:val="0"/>
        <w:ind w:firstLine="709"/>
        <w:rPr>
          <w:color w:val="000000"/>
          <w:sz w:val="24"/>
          <w:szCs w:val="24"/>
        </w:rPr>
      </w:pPr>
      <w:r w:rsidRPr="00A075B7">
        <w:rPr>
          <w:color w:val="000000"/>
          <w:sz w:val="24"/>
          <w:szCs w:val="24"/>
        </w:rPr>
        <w:t>2.6.1. Порядок расчета нормативных затрат, в том числе формулы расчета.</w:t>
      </w:r>
    </w:p>
    <w:p w:rsidR="004B4740" w:rsidRPr="00A075B7" w:rsidRDefault="004B4740" w:rsidP="00932396">
      <w:pPr>
        <w:autoSpaceDE w:val="0"/>
        <w:autoSpaceDN w:val="0"/>
        <w:adjustRightInd w:val="0"/>
        <w:ind w:firstLine="709"/>
        <w:rPr>
          <w:color w:val="000000"/>
          <w:sz w:val="24"/>
          <w:szCs w:val="24"/>
        </w:rPr>
      </w:pPr>
      <w:r w:rsidRPr="00A075B7">
        <w:rPr>
          <w:color w:val="000000"/>
          <w:sz w:val="24"/>
          <w:szCs w:val="24"/>
        </w:rPr>
        <w:t xml:space="preserve">2.6.2. Обязанность </w:t>
      </w:r>
      <w:r w:rsidRPr="00A075B7">
        <w:rPr>
          <w:sz w:val="24"/>
          <w:szCs w:val="24"/>
        </w:rPr>
        <w:t xml:space="preserve">Администрации Владимировского сельского поселения </w:t>
      </w:r>
      <w:r w:rsidRPr="00A075B7">
        <w:rPr>
          <w:color w:val="000000"/>
          <w:sz w:val="24"/>
          <w:szCs w:val="24"/>
        </w:rPr>
        <w:t xml:space="preserve">определить порядок расчета нормативных затрат, для которых порядок расчета нормативных затрат не определен Администрацией </w:t>
      </w:r>
      <w:r w:rsidRPr="00A075B7">
        <w:rPr>
          <w:sz w:val="24"/>
          <w:szCs w:val="24"/>
        </w:rPr>
        <w:t>Владимировского</w:t>
      </w:r>
      <w:r w:rsidRPr="00A075B7">
        <w:rPr>
          <w:color w:val="000000"/>
          <w:sz w:val="24"/>
          <w:szCs w:val="24"/>
        </w:rPr>
        <w:t xml:space="preserve"> сельского поселения.</w:t>
      </w:r>
    </w:p>
    <w:p w:rsidR="004B4740" w:rsidRPr="00A075B7" w:rsidRDefault="004B4740" w:rsidP="00932396">
      <w:pPr>
        <w:autoSpaceDE w:val="0"/>
        <w:autoSpaceDN w:val="0"/>
        <w:adjustRightInd w:val="0"/>
        <w:ind w:firstLine="709"/>
        <w:rPr>
          <w:color w:val="000000"/>
          <w:sz w:val="24"/>
          <w:szCs w:val="24"/>
        </w:rPr>
      </w:pPr>
      <w:r w:rsidRPr="00A075B7">
        <w:rPr>
          <w:color w:val="000000"/>
          <w:sz w:val="24"/>
          <w:szCs w:val="24"/>
        </w:rPr>
        <w:t>2.6.3. Т</w:t>
      </w:r>
      <w:bookmarkStart w:id="0" w:name="_GoBack"/>
      <w:bookmarkEnd w:id="0"/>
      <w:r w:rsidRPr="00A075B7">
        <w:rPr>
          <w:color w:val="000000"/>
          <w:sz w:val="24"/>
          <w:szCs w:val="24"/>
        </w:rPr>
        <w:t xml:space="preserve">ребование об определении </w:t>
      </w:r>
      <w:r w:rsidRPr="00A075B7">
        <w:rPr>
          <w:sz w:val="24"/>
          <w:szCs w:val="24"/>
        </w:rPr>
        <w:t xml:space="preserve">Администрацией Владимировского сельского поселения </w:t>
      </w:r>
      <w:r w:rsidRPr="00A075B7">
        <w:rPr>
          <w:color w:val="000000"/>
          <w:sz w:val="24"/>
          <w:szCs w:val="24"/>
        </w:rPr>
        <w:t>нормативов количества и (или) цены товаров, работ, услуг, в том числе сгруппированных по должностям работников и (или) категориям должностей работников.</w:t>
      </w:r>
    </w:p>
    <w:p w:rsidR="004B4740" w:rsidRPr="00A075B7" w:rsidRDefault="004B4740" w:rsidP="00932396">
      <w:pPr>
        <w:autoSpaceDE w:val="0"/>
        <w:autoSpaceDN w:val="0"/>
        <w:adjustRightInd w:val="0"/>
        <w:ind w:firstLine="709"/>
        <w:rPr>
          <w:color w:val="000000"/>
          <w:sz w:val="24"/>
          <w:szCs w:val="24"/>
        </w:rPr>
      </w:pPr>
      <w:r w:rsidRPr="00A075B7">
        <w:rPr>
          <w:color w:val="000000"/>
          <w:sz w:val="24"/>
          <w:szCs w:val="24"/>
        </w:rPr>
        <w:t>2.7. Правовой акт, указанный в абзаце третьем подпункта «а» пункта 1.1.  настоящих  Требований, должен определять:</w:t>
      </w:r>
    </w:p>
    <w:p w:rsidR="004B4740" w:rsidRPr="00A075B7" w:rsidRDefault="004B4740" w:rsidP="00932396">
      <w:pPr>
        <w:autoSpaceDE w:val="0"/>
        <w:autoSpaceDN w:val="0"/>
        <w:adjustRightInd w:val="0"/>
        <w:ind w:firstLine="709"/>
        <w:rPr>
          <w:color w:val="000000"/>
          <w:sz w:val="24"/>
          <w:szCs w:val="24"/>
        </w:rPr>
      </w:pPr>
      <w:r w:rsidRPr="00A075B7">
        <w:rPr>
          <w:color w:val="000000"/>
          <w:sz w:val="24"/>
          <w:szCs w:val="24"/>
        </w:rPr>
        <w:t xml:space="preserve">2.7.1. Порядок определения значений характеристик (свойств) отдельных видов товаров, работ, услуг (в том числе предельных цен товаров, работ, услуг), включенных в утвержденный Администрацией </w:t>
      </w:r>
      <w:r w:rsidRPr="00A075B7">
        <w:rPr>
          <w:sz w:val="24"/>
          <w:szCs w:val="24"/>
        </w:rPr>
        <w:t>Владимировского</w:t>
      </w:r>
      <w:r w:rsidRPr="00A075B7">
        <w:rPr>
          <w:color w:val="000000"/>
          <w:sz w:val="24"/>
          <w:szCs w:val="24"/>
        </w:rPr>
        <w:t xml:space="preserve"> сельского поселения  перечень отдельных видов товаров, работ, услуг.</w:t>
      </w:r>
    </w:p>
    <w:p w:rsidR="004B4740" w:rsidRPr="00A075B7" w:rsidRDefault="004B4740" w:rsidP="00932396">
      <w:pPr>
        <w:autoSpaceDE w:val="0"/>
        <w:autoSpaceDN w:val="0"/>
        <w:adjustRightInd w:val="0"/>
        <w:ind w:firstLine="709"/>
        <w:rPr>
          <w:color w:val="000000"/>
          <w:sz w:val="24"/>
          <w:szCs w:val="24"/>
        </w:rPr>
      </w:pPr>
      <w:r w:rsidRPr="00A075B7">
        <w:rPr>
          <w:color w:val="000000"/>
          <w:sz w:val="24"/>
          <w:szCs w:val="24"/>
        </w:rPr>
        <w:t xml:space="preserve">2.7.2. Порядок отбора отдельных видов товаров, работ, услуг (в том числе предельных цен товаров, работ, услуг), закупаемых </w:t>
      </w:r>
      <w:r w:rsidRPr="00A075B7">
        <w:rPr>
          <w:sz w:val="24"/>
          <w:szCs w:val="24"/>
        </w:rPr>
        <w:t xml:space="preserve">Администрацией Владимировского сельского поселения а и ее </w:t>
      </w:r>
      <w:r w:rsidRPr="00A075B7">
        <w:rPr>
          <w:color w:val="000000"/>
          <w:sz w:val="24"/>
          <w:szCs w:val="24"/>
        </w:rPr>
        <w:t xml:space="preserve">муниципальными  бюджетными учреждениями </w:t>
      </w:r>
      <w:r w:rsidRPr="00A075B7">
        <w:rPr>
          <w:sz w:val="24"/>
          <w:szCs w:val="24"/>
        </w:rPr>
        <w:t>Владимировского</w:t>
      </w:r>
      <w:r w:rsidRPr="00A075B7">
        <w:rPr>
          <w:color w:val="000000"/>
          <w:sz w:val="24"/>
          <w:szCs w:val="24"/>
        </w:rPr>
        <w:t xml:space="preserve"> сельского поселения (далее - ведомственный перечень).</w:t>
      </w:r>
    </w:p>
    <w:p w:rsidR="004B4740" w:rsidRPr="00A075B7" w:rsidRDefault="004B4740" w:rsidP="00932396">
      <w:pPr>
        <w:autoSpaceDE w:val="0"/>
        <w:autoSpaceDN w:val="0"/>
        <w:adjustRightInd w:val="0"/>
        <w:ind w:firstLine="709"/>
        <w:rPr>
          <w:color w:val="000000"/>
          <w:sz w:val="24"/>
          <w:szCs w:val="24"/>
        </w:rPr>
      </w:pPr>
      <w:r w:rsidRPr="00A075B7">
        <w:rPr>
          <w:color w:val="000000"/>
          <w:sz w:val="24"/>
          <w:szCs w:val="24"/>
        </w:rPr>
        <w:t>2.7.3. Форму ведомственного перечня.</w:t>
      </w:r>
    </w:p>
    <w:p w:rsidR="004B4740" w:rsidRPr="00A075B7" w:rsidRDefault="004B4740" w:rsidP="00932396">
      <w:pPr>
        <w:autoSpaceDE w:val="0"/>
        <w:autoSpaceDN w:val="0"/>
        <w:adjustRightInd w:val="0"/>
        <w:ind w:firstLine="709"/>
        <w:rPr>
          <w:color w:val="000000"/>
          <w:sz w:val="24"/>
          <w:szCs w:val="24"/>
        </w:rPr>
      </w:pPr>
      <w:r w:rsidRPr="00A075B7">
        <w:rPr>
          <w:color w:val="000000"/>
          <w:sz w:val="24"/>
          <w:szCs w:val="24"/>
        </w:rPr>
        <w:t xml:space="preserve">2.8. Правовой акт: </w:t>
      </w:r>
    </w:p>
    <w:p w:rsidR="004B4740" w:rsidRPr="00A075B7" w:rsidRDefault="004B4740" w:rsidP="00932396">
      <w:pPr>
        <w:autoSpaceDE w:val="0"/>
        <w:autoSpaceDN w:val="0"/>
        <w:adjustRightInd w:val="0"/>
        <w:ind w:firstLine="709"/>
        <w:rPr>
          <w:color w:val="000000"/>
          <w:sz w:val="24"/>
          <w:szCs w:val="24"/>
        </w:rPr>
      </w:pPr>
      <w:r w:rsidRPr="00A075B7">
        <w:rPr>
          <w:color w:val="000000"/>
          <w:sz w:val="24"/>
          <w:szCs w:val="24"/>
        </w:rPr>
        <w:t>2.8.1. Указанный в абзаце втором подпункта «б» пункта 1.1. настоящих Требований должен содержать:</w:t>
      </w:r>
    </w:p>
    <w:p w:rsidR="004B4740" w:rsidRPr="00A075B7" w:rsidRDefault="004B4740" w:rsidP="00932396">
      <w:pPr>
        <w:autoSpaceDE w:val="0"/>
        <w:autoSpaceDN w:val="0"/>
        <w:adjustRightInd w:val="0"/>
        <w:ind w:firstLine="709"/>
        <w:rPr>
          <w:color w:val="000000"/>
          <w:sz w:val="24"/>
          <w:szCs w:val="24"/>
        </w:rPr>
      </w:pPr>
      <w:r w:rsidRPr="00A075B7">
        <w:rPr>
          <w:color w:val="000000"/>
          <w:sz w:val="24"/>
          <w:szCs w:val="24"/>
        </w:rPr>
        <w:t>- порядок расчета нормативных затрат, для которых правовым актом, указанным в абзаце втором подпункта «а» пункта 1.1.  настоящих  Требований, не установлен порядок расчета;</w:t>
      </w:r>
    </w:p>
    <w:p w:rsidR="004B4740" w:rsidRPr="00A075B7" w:rsidRDefault="004B4740" w:rsidP="00932396">
      <w:pPr>
        <w:autoSpaceDE w:val="0"/>
        <w:autoSpaceDN w:val="0"/>
        <w:adjustRightInd w:val="0"/>
        <w:ind w:firstLine="709"/>
        <w:rPr>
          <w:color w:val="000000"/>
          <w:sz w:val="24"/>
          <w:szCs w:val="24"/>
        </w:rPr>
      </w:pPr>
      <w:r w:rsidRPr="00A075B7">
        <w:rPr>
          <w:color w:val="000000"/>
          <w:sz w:val="24"/>
          <w:szCs w:val="24"/>
        </w:rPr>
        <w:t>- нормативы количества и (или) цены товаров, работ, услуг, в том числе сгруппированные по должностям работников и (или) категориям должностей работников.</w:t>
      </w:r>
    </w:p>
    <w:p w:rsidR="004B4740" w:rsidRPr="00A075B7" w:rsidRDefault="004B4740" w:rsidP="00932396">
      <w:pPr>
        <w:autoSpaceDE w:val="0"/>
        <w:autoSpaceDN w:val="0"/>
        <w:adjustRightInd w:val="0"/>
        <w:ind w:firstLine="709"/>
        <w:rPr>
          <w:color w:val="000000"/>
          <w:sz w:val="24"/>
          <w:szCs w:val="24"/>
        </w:rPr>
      </w:pPr>
      <w:r w:rsidRPr="00A075B7">
        <w:rPr>
          <w:color w:val="000000"/>
          <w:sz w:val="24"/>
          <w:szCs w:val="24"/>
        </w:rPr>
        <w:t>2.8.2. Указанный в абзаце третьем подпункта «б» пункта 1.1. настоящих  Требований  должен содержать:</w:t>
      </w:r>
    </w:p>
    <w:p w:rsidR="004B4740" w:rsidRPr="00A075B7" w:rsidRDefault="004B4740" w:rsidP="00932396">
      <w:pPr>
        <w:autoSpaceDE w:val="0"/>
        <w:autoSpaceDN w:val="0"/>
        <w:adjustRightInd w:val="0"/>
        <w:ind w:firstLine="709"/>
        <w:rPr>
          <w:color w:val="000000"/>
          <w:sz w:val="24"/>
          <w:szCs w:val="24"/>
        </w:rPr>
      </w:pPr>
      <w:r w:rsidRPr="00A075B7">
        <w:rPr>
          <w:color w:val="000000"/>
          <w:sz w:val="24"/>
          <w:szCs w:val="24"/>
        </w:rPr>
        <w:t>- наименования заказчиков (подразделений заказчиков), в отношении которых устанавливаются требования к отдельным видам товаров, работ, услуг (в том числе предельные цены товаров, работ, услуг);</w:t>
      </w:r>
    </w:p>
    <w:p w:rsidR="004B4740" w:rsidRPr="00A075B7" w:rsidRDefault="004B4740" w:rsidP="00932396">
      <w:pPr>
        <w:autoSpaceDE w:val="0"/>
        <w:autoSpaceDN w:val="0"/>
        <w:adjustRightInd w:val="0"/>
        <w:ind w:firstLine="709"/>
        <w:rPr>
          <w:color w:val="000000"/>
          <w:sz w:val="24"/>
          <w:szCs w:val="24"/>
        </w:rPr>
      </w:pPr>
      <w:r w:rsidRPr="00A075B7">
        <w:rPr>
          <w:color w:val="000000"/>
          <w:sz w:val="24"/>
          <w:szCs w:val="24"/>
        </w:rPr>
        <w:t>- перечень отдельных видов товаров, работ, услуг с указанием характеристик (свойств) и их значений.</w:t>
      </w:r>
    </w:p>
    <w:p w:rsidR="004B4740" w:rsidRPr="00A075B7" w:rsidRDefault="004B4740" w:rsidP="00932396">
      <w:pPr>
        <w:autoSpaceDE w:val="0"/>
        <w:autoSpaceDN w:val="0"/>
        <w:adjustRightInd w:val="0"/>
        <w:ind w:firstLine="709"/>
        <w:rPr>
          <w:color w:val="000000"/>
          <w:sz w:val="24"/>
          <w:szCs w:val="24"/>
        </w:rPr>
      </w:pPr>
      <w:r w:rsidRPr="00A075B7">
        <w:rPr>
          <w:color w:val="000000"/>
          <w:sz w:val="24"/>
          <w:szCs w:val="24"/>
        </w:rPr>
        <w:t xml:space="preserve">3. В ходе контроля и мониторинга в сфере закупок осуществляется проверка исполнения заказчиками положений правовых актов </w:t>
      </w:r>
      <w:r w:rsidRPr="00A075B7">
        <w:rPr>
          <w:sz w:val="24"/>
          <w:szCs w:val="24"/>
        </w:rPr>
        <w:t xml:space="preserve">Администрации Владимировского сельского поселения и ее подведомственными муниципальными бюджетными учреждениями Владимировского сельского поселения отдельным видам товаров, работ, услуг (в том числе предельные цены товаров, работ, услуг) и (или) нормативные затраты на обеспечение функций указанных органов и подведомственных им казенных учреждений. </w:t>
      </w:r>
    </w:p>
    <w:p w:rsidR="004B4740" w:rsidRPr="00A075B7" w:rsidRDefault="004B4740" w:rsidP="00E44492">
      <w:pPr>
        <w:suppressAutoHyphens/>
        <w:spacing w:after="200" w:line="276" w:lineRule="auto"/>
        <w:ind w:left="567" w:firstLine="0"/>
        <w:rPr>
          <w:rStyle w:val="FontStyle24"/>
          <w:sz w:val="24"/>
          <w:szCs w:val="24"/>
        </w:rPr>
      </w:pPr>
    </w:p>
    <w:sectPr w:rsidR="004B4740" w:rsidRPr="00A075B7" w:rsidSect="004964B9">
      <w:pgSz w:w="11905" w:h="16837"/>
      <w:pgMar w:top="618" w:right="565" w:bottom="426" w:left="1418" w:header="0" w:footer="6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B4740" w:rsidRDefault="004B4740" w:rsidP="00002948">
      <w:r>
        <w:separator/>
      </w:r>
    </w:p>
  </w:endnote>
  <w:endnote w:type="continuationSeparator" w:id="1">
    <w:p w:rsidR="004B4740" w:rsidRDefault="004B4740" w:rsidP="0000294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B4740" w:rsidRDefault="004B4740" w:rsidP="00002948">
      <w:r>
        <w:separator/>
      </w:r>
    </w:p>
  </w:footnote>
  <w:footnote w:type="continuationSeparator" w:id="1">
    <w:p w:rsidR="004B4740" w:rsidRDefault="004B4740" w:rsidP="0000294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FC1337"/>
    <w:multiLevelType w:val="hybridMultilevel"/>
    <w:tmpl w:val="2D0CA9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C2916D9"/>
    <w:multiLevelType w:val="hybridMultilevel"/>
    <w:tmpl w:val="76A29068"/>
    <w:lvl w:ilvl="0" w:tplc="7C8C8096">
      <w:start w:val="1"/>
      <w:numFmt w:val="decimal"/>
      <w:lvlText w:val="%1."/>
      <w:lvlJc w:val="left"/>
      <w:pPr>
        <w:ind w:left="1497" w:hanging="93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28C25AB7"/>
    <w:multiLevelType w:val="hybridMultilevel"/>
    <w:tmpl w:val="E668E74C"/>
    <w:lvl w:ilvl="0" w:tplc="8E4A44EE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3BAA2109"/>
    <w:multiLevelType w:val="hybridMultilevel"/>
    <w:tmpl w:val="A0648D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3225BA6"/>
    <w:multiLevelType w:val="multilevel"/>
    <w:tmpl w:val="86AA88A4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2"/>
      <w:numFmt w:val="decimal"/>
      <w:isLgl/>
      <w:lvlText w:val="%1.%2."/>
      <w:lvlJc w:val="left"/>
      <w:pPr>
        <w:ind w:left="1440" w:hanging="720"/>
      </w:pPr>
    </w:lvl>
    <w:lvl w:ilvl="2">
      <w:start w:val="1"/>
      <w:numFmt w:val="decimal"/>
      <w:isLgl/>
      <w:lvlText w:val="%1.%2.%3."/>
      <w:lvlJc w:val="left"/>
      <w:pPr>
        <w:ind w:left="1440" w:hanging="720"/>
      </w:pPr>
    </w:lvl>
    <w:lvl w:ilvl="3">
      <w:start w:val="1"/>
      <w:numFmt w:val="decimal"/>
      <w:isLgl/>
      <w:lvlText w:val="%1.%2.%3.%4."/>
      <w:lvlJc w:val="left"/>
      <w:pPr>
        <w:ind w:left="1800" w:hanging="1080"/>
      </w:pPr>
    </w:lvl>
    <w:lvl w:ilvl="4">
      <w:start w:val="1"/>
      <w:numFmt w:val="decimal"/>
      <w:isLgl/>
      <w:lvlText w:val="%1.%2.%3.%4.%5."/>
      <w:lvlJc w:val="left"/>
      <w:pPr>
        <w:ind w:left="1800" w:hanging="1080"/>
      </w:pPr>
    </w:lvl>
    <w:lvl w:ilvl="5">
      <w:start w:val="1"/>
      <w:numFmt w:val="decimal"/>
      <w:isLgl/>
      <w:lvlText w:val="%1.%2.%3.%4.%5.%6."/>
      <w:lvlJc w:val="left"/>
      <w:pPr>
        <w:ind w:left="2160" w:hanging="1440"/>
      </w:pPr>
    </w:lvl>
    <w:lvl w:ilvl="6">
      <w:start w:val="1"/>
      <w:numFmt w:val="decimal"/>
      <w:isLgl/>
      <w:lvlText w:val="%1.%2.%3.%4.%5.%6.%7."/>
      <w:lvlJc w:val="left"/>
      <w:pPr>
        <w:ind w:left="2520" w:hanging="1800"/>
      </w:p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</w:lvl>
  </w:abstractNum>
  <w:abstractNum w:abstractNumId="5">
    <w:nsid w:val="6FAC7766"/>
    <w:multiLevelType w:val="multilevel"/>
    <w:tmpl w:val="D07A62E4"/>
    <w:lvl w:ilvl="0">
      <w:start w:val="1"/>
      <w:numFmt w:val="decimal"/>
      <w:lvlText w:val="%1."/>
      <w:lvlJc w:val="left"/>
      <w:rPr>
        <w:rFonts w:ascii="Times New Roman" w:eastAsia="Times New Roman" w:hAnsi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74703F00"/>
    <w:multiLevelType w:val="hybridMultilevel"/>
    <w:tmpl w:val="B61001B2"/>
    <w:lvl w:ilvl="0" w:tplc="0419000F">
      <w:start w:val="6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5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6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  <w:num w:numId="7">
    <w:abstractNumId w:val="4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563C5"/>
    <w:rsid w:val="00000D16"/>
    <w:rsid w:val="00000E92"/>
    <w:rsid w:val="00000EF4"/>
    <w:rsid w:val="000018A1"/>
    <w:rsid w:val="00001B3C"/>
    <w:rsid w:val="00001F23"/>
    <w:rsid w:val="0000238B"/>
    <w:rsid w:val="0000286E"/>
    <w:rsid w:val="00002948"/>
    <w:rsid w:val="000029B6"/>
    <w:rsid w:val="00002B70"/>
    <w:rsid w:val="000036E1"/>
    <w:rsid w:val="00003D92"/>
    <w:rsid w:val="00003E12"/>
    <w:rsid w:val="00003EA8"/>
    <w:rsid w:val="00004277"/>
    <w:rsid w:val="00004B1A"/>
    <w:rsid w:val="00004DA5"/>
    <w:rsid w:val="000052E5"/>
    <w:rsid w:val="000059E0"/>
    <w:rsid w:val="00005D0F"/>
    <w:rsid w:val="00005EA1"/>
    <w:rsid w:val="000067AF"/>
    <w:rsid w:val="00006DD3"/>
    <w:rsid w:val="00006FD1"/>
    <w:rsid w:val="000072C6"/>
    <w:rsid w:val="00007A19"/>
    <w:rsid w:val="00007B06"/>
    <w:rsid w:val="00007F25"/>
    <w:rsid w:val="00007FF2"/>
    <w:rsid w:val="00010276"/>
    <w:rsid w:val="0001052D"/>
    <w:rsid w:val="00010AD4"/>
    <w:rsid w:val="00010BC2"/>
    <w:rsid w:val="00010DCB"/>
    <w:rsid w:val="0001117E"/>
    <w:rsid w:val="0001131E"/>
    <w:rsid w:val="0001281E"/>
    <w:rsid w:val="00012AC2"/>
    <w:rsid w:val="00012C17"/>
    <w:rsid w:val="00012DCC"/>
    <w:rsid w:val="000134EB"/>
    <w:rsid w:val="00013AC9"/>
    <w:rsid w:val="000140D5"/>
    <w:rsid w:val="00014269"/>
    <w:rsid w:val="000150D7"/>
    <w:rsid w:val="000154A2"/>
    <w:rsid w:val="000161C4"/>
    <w:rsid w:val="00016492"/>
    <w:rsid w:val="00016498"/>
    <w:rsid w:val="00016985"/>
    <w:rsid w:val="00016FB6"/>
    <w:rsid w:val="0001701E"/>
    <w:rsid w:val="000172C9"/>
    <w:rsid w:val="00017471"/>
    <w:rsid w:val="000174E9"/>
    <w:rsid w:val="00017CF5"/>
    <w:rsid w:val="00020F46"/>
    <w:rsid w:val="00021477"/>
    <w:rsid w:val="000214B0"/>
    <w:rsid w:val="0002235F"/>
    <w:rsid w:val="00022922"/>
    <w:rsid w:val="000237AD"/>
    <w:rsid w:val="00023959"/>
    <w:rsid w:val="00023DE0"/>
    <w:rsid w:val="00024046"/>
    <w:rsid w:val="00024224"/>
    <w:rsid w:val="00024718"/>
    <w:rsid w:val="000247AC"/>
    <w:rsid w:val="00024E6C"/>
    <w:rsid w:val="00026903"/>
    <w:rsid w:val="00026A24"/>
    <w:rsid w:val="00026F88"/>
    <w:rsid w:val="00030306"/>
    <w:rsid w:val="0003080E"/>
    <w:rsid w:val="00030B9D"/>
    <w:rsid w:val="00030C39"/>
    <w:rsid w:val="00030F98"/>
    <w:rsid w:val="00032098"/>
    <w:rsid w:val="0003216E"/>
    <w:rsid w:val="0003254F"/>
    <w:rsid w:val="00033140"/>
    <w:rsid w:val="00034552"/>
    <w:rsid w:val="00034BB6"/>
    <w:rsid w:val="00034D8C"/>
    <w:rsid w:val="00034DE6"/>
    <w:rsid w:val="0003515F"/>
    <w:rsid w:val="00035305"/>
    <w:rsid w:val="00035689"/>
    <w:rsid w:val="00035863"/>
    <w:rsid w:val="00035E96"/>
    <w:rsid w:val="0003627F"/>
    <w:rsid w:val="00036346"/>
    <w:rsid w:val="00036740"/>
    <w:rsid w:val="000371ED"/>
    <w:rsid w:val="000374F0"/>
    <w:rsid w:val="00037F10"/>
    <w:rsid w:val="0004021A"/>
    <w:rsid w:val="0004027E"/>
    <w:rsid w:val="000407AC"/>
    <w:rsid w:val="000410B7"/>
    <w:rsid w:val="000410C8"/>
    <w:rsid w:val="00041299"/>
    <w:rsid w:val="000413CE"/>
    <w:rsid w:val="000413F4"/>
    <w:rsid w:val="00041B7D"/>
    <w:rsid w:val="00042692"/>
    <w:rsid w:val="00042797"/>
    <w:rsid w:val="00042BBA"/>
    <w:rsid w:val="00042DF1"/>
    <w:rsid w:val="00043053"/>
    <w:rsid w:val="00043067"/>
    <w:rsid w:val="0004323E"/>
    <w:rsid w:val="000432B1"/>
    <w:rsid w:val="00043580"/>
    <w:rsid w:val="00043824"/>
    <w:rsid w:val="00043DC3"/>
    <w:rsid w:val="00043E54"/>
    <w:rsid w:val="00044948"/>
    <w:rsid w:val="00044E1C"/>
    <w:rsid w:val="000462BA"/>
    <w:rsid w:val="00046543"/>
    <w:rsid w:val="00046716"/>
    <w:rsid w:val="00046FA1"/>
    <w:rsid w:val="00047369"/>
    <w:rsid w:val="00047742"/>
    <w:rsid w:val="00050860"/>
    <w:rsid w:val="00050FFA"/>
    <w:rsid w:val="000512D1"/>
    <w:rsid w:val="000515CF"/>
    <w:rsid w:val="00052601"/>
    <w:rsid w:val="00053000"/>
    <w:rsid w:val="00053257"/>
    <w:rsid w:val="0005382C"/>
    <w:rsid w:val="00054A5B"/>
    <w:rsid w:val="00054AF4"/>
    <w:rsid w:val="00054BFE"/>
    <w:rsid w:val="00055565"/>
    <w:rsid w:val="00056089"/>
    <w:rsid w:val="0005610B"/>
    <w:rsid w:val="00056495"/>
    <w:rsid w:val="0005782F"/>
    <w:rsid w:val="0005795A"/>
    <w:rsid w:val="00057A4C"/>
    <w:rsid w:val="00057DC4"/>
    <w:rsid w:val="00057F61"/>
    <w:rsid w:val="0006006C"/>
    <w:rsid w:val="0006052D"/>
    <w:rsid w:val="00060924"/>
    <w:rsid w:val="00060AE7"/>
    <w:rsid w:val="00061029"/>
    <w:rsid w:val="0006108D"/>
    <w:rsid w:val="00061A37"/>
    <w:rsid w:val="00061A9F"/>
    <w:rsid w:val="00061DCC"/>
    <w:rsid w:val="00061E3A"/>
    <w:rsid w:val="00061FCA"/>
    <w:rsid w:val="000622F4"/>
    <w:rsid w:val="000625F1"/>
    <w:rsid w:val="00063423"/>
    <w:rsid w:val="00063593"/>
    <w:rsid w:val="00063955"/>
    <w:rsid w:val="00063997"/>
    <w:rsid w:val="00063AB1"/>
    <w:rsid w:val="00063D3B"/>
    <w:rsid w:val="00064AE7"/>
    <w:rsid w:val="0006521E"/>
    <w:rsid w:val="00065390"/>
    <w:rsid w:val="000654BE"/>
    <w:rsid w:val="0006562E"/>
    <w:rsid w:val="00065C67"/>
    <w:rsid w:val="000672DF"/>
    <w:rsid w:val="000675D7"/>
    <w:rsid w:val="000676E6"/>
    <w:rsid w:val="0006788F"/>
    <w:rsid w:val="00067D36"/>
    <w:rsid w:val="00067E1A"/>
    <w:rsid w:val="000708A6"/>
    <w:rsid w:val="00070A93"/>
    <w:rsid w:val="00070EA3"/>
    <w:rsid w:val="00071450"/>
    <w:rsid w:val="00071B58"/>
    <w:rsid w:val="000726FE"/>
    <w:rsid w:val="00072A9A"/>
    <w:rsid w:val="00073670"/>
    <w:rsid w:val="00073C9B"/>
    <w:rsid w:val="00073FE9"/>
    <w:rsid w:val="00074675"/>
    <w:rsid w:val="0007484C"/>
    <w:rsid w:val="0007487B"/>
    <w:rsid w:val="00074B5B"/>
    <w:rsid w:val="00074D6A"/>
    <w:rsid w:val="00074DAE"/>
    <w:rsid w:val="00075071"/>
    <w:rsid w:val="000751C2"/>
    <w:rsid w:val="0007529F"/>
    <w:rsid w:val="00075C8A"/>
    <w:rsid w:val="000766D7"/>
    <w:rsid w:val="00076AD3"/>
    <w:rsid w:val="0007707D"/>
    <w:rsid w:val="000775B0"/>
    <w:rsid w:val="00080597"/>
    <w:rsid w:val="000808C2"/>
    <w:rsid w:val="00080C32"/>
    <w:rsid w:val="000813A7"/>
    <w:rsid w:val="00081856"/>
    <w:rsid w:val="00082194"/>
    <w:rsid w:val="00082537"/>
    <w:rsid w:val="00083079"/>
    <w:rsid w:val="00083392"/>
    <w:rsid w:val="00083781"/>
    <w:rsid w:val="000840C1"/>
    <w:rsid w:val="00084212"/>
    <w:rsid w:val="00084F79"/>
    <w:rsid w:val="0008591A"/>
    <w:rsid w:val="00085CDD"/>
    <w:rsid w:val="00085F9C"/>
    <w:rsid w:val="00086AE4"/>
    <w:rsid w:val="00086BA7"/>
    <w:rsid w:val="00086CD7"/>
    <w:rsid w:val="00087000"/>
    <w:rsid w:val="00087311"/>
    <w:rsid w:val="000873A0"/>
    <w:rsid w:val="00090127"/>
    <w:rsid w:val="00091F87"/>
    <w:rsid w:val="0009206A"/>
    <w:rsid w:val="00092B77"/>
    <w:rsid w:val="00092F0F"/>
    <w:rsid w:val="0009301F"/>
    <w:rsid w:val="000930BD"/>
    <w:rsid w:val="00093B07"/>
    <w:rsid w:val="000942B8"/>
    <w:rsid w:val="000945B0"/>
    <w:rsid w:val="000946DC"/>
    <w:rsid w:val="00094926"/>
    <w:rsid w:val="00094DD8"/>
    <w:rsid w:val="0009515D"/>
    <w:rsid w:val="00095364"/>
    <w:rsid w:val="000953A2"/>
    <w:rsid w:val="000954EE"/>
    <w:rsid w:val="00095C5B"/>
    <w:rsid w:val="0009606C"/>
    <w:rsid w:val="00096F07"/>
    <w:rsid w:val="00097531"/>
    <w:rsid w:val="00097652"/>
    <w:rsid w:val="000977EB"/>
    <w:rsid w:val="00097BE0"/>
    <w:rsid w:val="000A08B4"/>
    <w:rsid w:val="000A0970"/>
    <w:rsid w:val="000A0C89"/>
    <w:rsid w:val="000A1CBD"/>
    <w:rsid w:val="000A1E46"/>
    <w:rsid w:val="000A1F80"/>
    <w:rsid w:val="000A262F"/>
    <w:rsid w:val="000A27E4"/>
    <w:rsid w:val="000A3012"/>
    <w:rsid w:val="000A3254"/>
    <w:rsid w:val="000A34A5"/>
    <w:rsid w:val="000A3582"/>
    <w:rsid w:val="000A3869"/>
    <w:rsid w:val="000A3C4E"/>
    <w:rsid w:val="000A3D90"/>
    <w:rsid w:val="000A47B4"/>
    <w:rsid w:val="000A4F09"/>
    <w:rsid w:val="000A5018"/>
    <w:rsid w:val="000A51F9"/>
    <w:rsid w:val="000A6087"/>
    <w:rsid w:val="000A62A2"/>
    <w:rsid w:val="000A6A2A"/>
    <w:rsid w:val="000A6BAC"/>
    <w:rsid w:val="000A7BAE"/>
    <w:rsid w:val="000A7C61"/>
    <w:rsid w:val="000B01C6"/>
    <w:rsid w:val="000B037B"/>
    <w:rsid w:val="000B0694"/>
    <w:rsid w:val="000B0D7B"/>
    <w:rsid w:val="000B1192"/>
    <w:rsid w:val="000B144C"/>
    <w:rsid w:val="000B1692"/>
    <w:rsid w:val="000B1988"/>
    <w:rsid w:val="000B2807"/>
    <w:rsid w:val="000B2E3A"/>
    <w:rsid w:val="000B307E"/>
    <w:rsid w:val="000B3402"/>
    <w:rsid w:val="000B34B6"/>
    <w:rsid w:val="000B36D6"/>
    <w:rsid w:val="000B388F"/>
    <w:rsid w:val="000B3FF4"/>
    <w:rsid w:val="000B47BC"/>
    <w:rsid w:val="000B4DD5"/>
    <w:rsid w:val="000B55DB"/>
    <w:rsid w:val="000B5ADE"/>
    <w:rsid w:val="000B5D6E"/>
    <w:rsid w:val="000B61A6"/>
    <w:rsid w:val="000B6AD7"/>
    <w:rsid w:val="000B7153"/>
    <w:rsid w:val="000B71C0"/>
    <w:rsid w:val="000B76D1"/>
    <w:rsid w:val="000B776B"/>
    <w:rsid w:val="000B7F87"/>
    <w:rsid w:val="000C007E"/>
    <w:rsid w:val="000C01B2"/>
    <w:rsid w:val="000C0385"/>
    <w:rsid w:val="000C0653"/>
    <w:rsid w:val="000C087D"/>
    <w:rsid w:val="000C0BC0"/>
    <w:rsid w:val="000C0DC8"/>
    <w:rsid w:val="000C0E62"/>
    <w:rsid w:val="000C1494"/>
    <w:rsid w:val="000C1693"/>
    <w:rsid w:val="000C1BFA"/>
    <w:rsid w:val="000C1D0C"/>
    <w:rsid w:val="000C1D7B"/>
    <w:rsid w:val="000C1E5F"/>
    <w:rsid w:val="000C1ED8"/>
    <w:rsid w:val="000C2123"/>
    <w:rsid w:val="000C2156"/>
    <w:rsid w:val="000C27F0"/>
    <w:rsid w:val="000C3219"/>
    <w:rsid w:val="000C5D7E"/>
    <w:rsid w:val="000C68E6"/>
    <w:rsid w:val="000C697D"/>
    <w:rsid w:val="000C6B3A"/>
    <w:rsid w:val="000C6C4A"/>
    <w:rsid w:val="000C6FFF"/>
    <w:rsid w:val="000C713E"/>
    <w:rsid w:val="000C7CD0"/>
    <w:rsid w:val="000C7E3C"/>
    <w:rsid w:val="000D0E60"/>
    <w:rsid w:val="000D1149"/>
    <w:rsid w:val="000D1C71"/>
    <w:rsid w:val="000D1D4E"/>
    <w:rsid w:val="000D1F7D"/>
    <w:rsid w:val="000D25F8"/>
    <w:rsid w:val="000D2664"/>
    <w:rsid w:val="000D27CB"/>
    <w:rsid w:val="000D2A1A"/>
    <w:rsid w:val="000D2BC2"/>
    <w:rsid w:val="000D2D15"/>
    <w:rsid w:val="000D31F9"/>
    <w:rsid w:val="000D3443"/>
    <w:rsid w:val="000D38C2"/>
    <w:rsid w:val="000D4E1F"/>
    <w:rsid w:val="000D4F3A"/>
    <w:rsid w:val="000D5083"/>
    <w:rsid w:val="000D515D"/>
    <w:rsid w:val="000D6B2D"/>
    <w:rsid w:val="000D6D9E"/>
    <w:rsid w:val="000D70C1"/>
    <w:rsid w:val="000D70F3"/>
    <w:rsid w:val="000D76E0"/>
    <w:rsid w:val="000D76F3"/>
    <w:rsid w:val="000E022E"/>
    <w:rsid w:val="000E0AFE"/>
    <w:rsid w:val="000E0BB7"/>
    <w:rsid w:val="000E1212"/>
    <w:rsid w:val="000E165D"/>
    <w:rsid w:val="000E1FB7"/>
    <w:rsid w:val="000E378D"/>
    <w:rsid w:val="000E396D"/>
    <w:rsid w:val="000E415A"/>
    <w:rsid w:val="000E4295"/>
    <w:rsid w:val="000E435C"/>
    <w:rsid w:val="000E4528"/>
    <w:rsid w:val="000E46E0"/>
    <w:rsid w:val="000E570D"/>
    <w:rsid w:val="000E59F4"/>
    <w:rsid w:val="000E6432"/>
    <w:rsid w:val="000E6527"/>
    <w:rsid w:val="000E6BBB"/>
    <w:rsid w:val="000E717A"/>
    <w:rsid w:val="000E750B"/>
    <w:rsid w:val="000E76CD"/>
    <w:rsid w:val="000E78A6"/>
    <w:rsid w:val="000E7DC6"/>
    <w:rsid w:val="000F0652"/>
    <w:rsid w:val="000F088F"/>
    <w:rsid w:val="000F1189"/>
    <w:rsid w:val="000F15C4"/>
    <w:rsid w:val="000F1EB6"/>
    <w:rsid w:val="000F2458"/>
    <w:rsid w:val="000F25AE"/>
    <w:rsid w:val="000F2B37"/>
    <w:rsid w:val="000F5461"/>
    <w:rsid w:val="000F5F72"/>
    <w:rsid w:val="000F65C4"/>
    <w:rsid w:val="000F6783"/>
    <w:rsid w:val="000F6A8C"/>
    <w:rsid w:val="000F740E"/>
    <w:rsid w:val="000F76B7"/>
    <w:rsid w:val="000F7A3A"/>
    <w:rsid w:val="000F7F6F"/>
    <w:rsid w:val="00100148"/>
    <w:rsid w:val="001001E1"/>
    <w:rsid w:val="00100363"/>
    <w:rsid w:val="001006EC"/>
    <w:rsid w:val="00100F7E"/>
    <w:rsid w:val="00101299"/>
    <w:rsid w:val="001018EE"/>
    <w:rsid w:val="001019CD"/>
    <w:rsid w:val="00101AD3"/>
    <w:rsid w:val="00101D28"/>
    <w:rsid w:val="0010231F"/>
    <w:rsid w:val="00102745"/>
    <w:rsid w:val="00102B1A"/>
    <w:rsid w:val="0010369F"/>
    <w:rsid w:val="001038C3"/>
    <w:rsid w:val="00103A7F"/>
    <w:rsid w:val="00103C81"/>
    <w:rsid w:val="00104219"/>
    <w:rsid w:val="001049AD"/>
    <w:rsid w:val="001049BC"/>
    <w:rsid w:val="00104A2E"/>
    <w:rsid w:val="00104F93"/>
    <w:rsid w:val="00105928"/>
    <w:rsid w:val="00105C96"/>
    <w:rsid w:val="001072A9"/>
    <w:rsid w:val="00107418"/>
    <w:rsid w:val="00107611"/>
    <w:rsid w:val="00107C01"/>
    <w:rsid w:val="00107F9F"/>
    <w:rsid w:val="00110128"/>
    <w:rsid w:val="00110214"/>
    <w:rsid w:val="00110645"/>
    <w:rsid w:val="001106D3"/>
    <w:rsid w:val="00110935"/>
    <w:rsid w:val="00110A04"/>
    <w:rsid w:val="00110CA0"/>
    <w:rsid w:val="00110DE0"/>
    <w:rsid w:val="0011116B"/>
    <w:rsid w:val="001122F5"/>
    <w:rsid w:val="001123CD"/>
    <w:rsid w:val="0011252B"/>
    <w:rsid w:val="001125B8"/>
    <w:rsid w:val="0011289B"/>
    <w:rsid w:val="00112ABD"/>
    <w:rsid w:val="00113AEE"/>
    <w:rsid w:val="00113B03"/>
    <w:rsid w:val="00113D74"/>
    <w:rsid w:val="00113FD5"/>
    <w:rsid w:val="00114361"/>
    <w:rsid w:val="00114504"/>
    <w:rsid w:val="00114559"/>
    <w:rsid w:val="00114AC9"/>
    <w:rsid w:val="00114C52"/>
    <w:rsid w:val="00114D87"/>
    <w:rsid w:val="00114D9E"/>
    <w:rsid w:val="00115150"/>
    <w:rsid w:val="00116CB2"/>
    <w:rsid w:val="00116E5C"/>
    <w:rsid w:val="001200AF"/>
    <w:rsid w:val="00120234"/>
    <w:rsid w:val="00120582"/>
    <w:rsid w:val="00120876"/>
    <w:rsid w:val="00121157"/>
    <w:rsid w:val="00121782"/>
    <w:rsid w:val="00121E35"/>
    <w:rsid w:val="00121E4C"/>
    <w:rsid w:val="001222B0"/>
    <w:rsid w:val="0012247D"/>
    <w:rsid w:val="0012257A"/>
    <w:rsid w:val="00123148"/>
    <w:rsid w:val="001232F8"/>
    <w:rsid w:val="00123986"/>
    <w:rsid w:val="00123E04"/>
    <w:rsid w:val="001249D6"/>
    <w:rsid w:val="001257ED"/>
    <w:rsid w:val="001258DD"/>
    <w:rsid w:val="001259A1"/>
    <w:rsid w:val="00125C21"/>
    <w:rsid w:val="00125C58"/>
    <w:rsid w:val="00125DC4"/>
    <w:rsid w:val="00126088"/>
    <w:rsid w:val="001264FE"/>
    <w:rsid w:val="00126AB1"/>
    <w:rsid w:val="00126EC8"/>
    <w:rsid w:val="00126F15"/>
    <w:rsid w:val="00127D40"/>
    <w:rsid w:val="00127D77"/>
    <w:rsid w:val="00127F6B"/>
    <w:rsid w:val="00130135"/>
    <w:rsid w:val="0013072E"/>
    <w:rsid w:val="00130738"/>
    <w:rsid w:val="00130D25"/>
    <w:rsid w:val="00131580"/>
    <w:rsid w:val="001320E2"/>
    <w:rsid w:val="001327A1"/>
    <w:rsid w:val="00133079"/>
    <w:rsid w:val="00133198"/>
    <w:rsid w:val="001331D2"/>
    <w:rsid w:val="00133399"/>
    <w:rsid w:val="00133545"/>
    <w:rsid w:val="00133BB8"/>
    <w:rsid w:val="00134191"/>
    <w:rsid w:val="001348FF"/>
    <w:rsid w:val="00134EE3"/>
    <w:rsid w:val="001351FD"/>
    <w:rsid w:val="001355C2"/>
    <w:rsid w:val="00135841"/>
    <w:rsid w:val="00135861"/>
    <w:rsid w:val="0013627E"/>
    <w:rsid w:val="00136AAC"/>
    <w:rsid w:val="00137064"/>
    <w:rsid w:val="001371D6"/>
    <w:rsid w:val="00137655"/>
    <w:rsid w:val="00137724"/>
    <w:rsid w:val="00137C7C"/>
    <w:rsid w:val="00137F6A"/>
    <w:rsid w:val="00137FC0"/>
    <w:rsid w:val="00140214"/>
    <w:rsid w:val="0014050D"/>
    <w:rsid w:val="00140BC7"/>
    <w:rsid w:val="00140E8A"/>
    <w:rsid w:val="0014118D"/>
    <w:rsid w:val="001412EA"/>
    <w:rsid w:val="001413DA"/>
    <w:rsid w:val="00141EBC"/>
    <w:rsid w:val="00142411"/>
    <w:rsid w:val="00142803"/>
    <w:rsid w:val="00142EA1"/>
    <w:rsid w:val="00144163"/>
    <w:rsid w:val="001441F1"/>
    <w:rsid w:val="00145A85"/>
    <w:rsid w:val="001462FB"/>
    <w:rsid w:val="00146CC3"/>
    <w:rsid w:val="001470B1"/>
    <w:rsid w:val="00147392"/>
    <w:rsid w:val="00147585"/>
    <w:rsid w:val="00147BB6"/>
    <w:rsid w:val="00147E43"/>
    <w:rsid w:val="00147E9E"/>
    <w:rsid w:val="00150114"/>
    <w:rsid w:val="001506B2"/>
    <w:rsid w:val="00150DD8"/>
    <w:rsid w:val="0015115D"/>
    <w:rsid w:val="001517C0"/>
    <w:rsid w:val="00151965"/>
    <w:rsid w:val="00151AF2"/>
    <w:rsid w:val="00151CD4"/>
    <w:rsid w:val="0015207F"/>
    <w:rsid w:val="001523D0"/>
    <w:rsid w:val="0015286B"/>
    <w:rsid w:val="00152C9D"/>
    <w:rsid w:val="00152E93"/>
    <w:rsid w:val="0015312E"/>
    <w:rsid w:val="00153265"/>
    <w:rsid w:val="0015398D"/>
    <w:rsid w:val="00153ECF"/>
    <w:rsid w:val="00153FA6"/>
    <w:rsid w:val="00154DC1"/>
    <w:rsid w:val="00155067"/>
    <w:rsid w:val="00155B0B"/>
    <w:rsid w:val="00155B16"/>
    <w:rsid w:val="00155F07"/>
    <w:rsid w:val="001560FC"/>
    <w:rsid w:val="00156810"/>
    <w:rsid w:val="00156BA4"/>
    <w:rsid w:val="00157379"/>
    <w:rsid w:val="001573D5"/>
    <w:rsid w:val="0015780B"/>
    <w:rsid w:val="00157F66"/>
    <w:rsid w:val="001601CF"/>
    <w:rsid w:val="001601D3"/>
    <w:rsid w:val="001601F7"/>
    <w:rsid w:val="00160352"/>
    <w:rsid w:val="00161121"/>
    <w:rsid w:val="0016125A"/>
    <w:rsid w:val="001614E0"/>
    <w:rsid w:val="00161729"/>
    <w:rsid w:val="00161E85"/>
    <w:rsid w:val="001623E5"/>
    <w:rsid w:val="001626B1"/>
    <w:rsid w:val="00163202"/>
    <w:rsid w:val="00163FBF"/>
    <w:rsid w:val="0016430A"/>
    <w:rsid w:val="0016460D"/>
    <w:rsid w:val="00164731"/>
    <w:rsid w:val="00164B14"/>
    <w:rsid w:val="00164F2B"/>
    <w:rsid w:val="0016666C"/>
    <w:rsid w:val="00166836"/>
    <w:rsid w:val="0016687B"/>
    <w:rsid w:val="00166921"/>
    <w:rsid w:val="00170258"/>
    <w:rsid w:val="00170427"/>
    <w:rsid w:val="0017057D"/>
    <w:rsid w:val="0017085F"/>
    <w:rsid w:val="00171367"/>
    <w:rsid w:val="00171765"/>
    <w:rsid w:val="001717FB"/>
    <w:rsid w:val="001719AC"/>
    <w:rsid w:val="00171E09"/>
    <w:rsid w:val="00171F87"/>
    <w:rsid w:val="00172978"/>
    <w:rsid w:val="00172E7B"/>
    <w:rsid w:val="001732B7"/>
    <w:rsid w:val="00173585"/>
    <w:rsid w:val="00173949"/>
    <w:rsid w:val="00173B86"/>
    <w:rsid w:val="00174448"/>
    <w:rsid w:val="0017592F"/>
    <w:rsid w:val="00176149"/>
    <w:rsid w:val="0017671E"/>
    <w:rsid w:val="00176936"/>
    <w:rsid w:val="00176E98"/>
    <w:rsid w:val="0017708F"/>
    <w:rsid w:val="0017749D"/>
    <w:rsid w:val="0017785E"/>
    <w:rsid w:val="00177A49"/>
    <w:rsid w:val="00180550"/>
    <w:rsid w:val="00180E00"/>
    <w:rsid w:val="00181AA0"/>
    <w:rsid w:val="00181F11"/>
    <w:rsid w:val="0018200E"/>
    <w:rsid w:val="00182043"/>
    <w:rsid w:val="001822BD"/>
    <w:rsid w:val="001826D8"/>
    <w:rsid w:val="00182EA4"/>
    <w:rsid w:val="001830CD"/>
    <w:rsid w:val="0018341A"/>
    <w:rsid w:val="001840D7"/>
    <w:rsid w:val="001849BF"/>
    <w:rsid w:val="00184B2E"/>
    <w:rsid w:val="00184B3C"/>
    <w:rsid w:val="001852A2"/>
    <w:rsid w:val="0018666D"/>
    <w:rsid w:val="0018681D"/>
    <w:rsid w:val="00186D14"/>
    <w:rsid w:val="0018765C"/>
    <w:rsid w:val="00187C61"/>
    <w:rsid w:val="00190040"/>
    <w:rsid w:val="001900ED"/>
    <w:rsid w:val="00190D16"/>
    <w:rsid w:val="00190D28"/>
    <w:rsid w:val="00191440"/>
    <w:rsid w:val="00191BB5"/>
    <w:rsid w:val="00191E13"/>
    <w:rsid w:val="00191F5F"/>
    <w:rsid w:val="00191FF3"/>
    <w:rsid w:val="001928EC"/>
    <w:rsid w:val="0019316E"/>
    <w:rsid w:val="00193287"/>
    <w:rsid w:val="001933AB"/>
    <w:rsid w:val="00193BBE"/>
    <w:rsid w:val="00193BE7"/>
    <w:rsid w:val="00193D01"/>
    <w:rsid w:val="001940EC"/>
    <w:rsid w:val="00194FEC"/>
    <w:rsid w:val="00195EE5"/>
    <w:rsid w:val="001961AF"/>
    <w:rsid w:val="00196481"/>
    <w:rsid w:val="00196C67"/>
    <w:rsid w:val="0019717C"/>
    <w:rsid w:val="0019775E"/>
    <w:rsid w:val="00197C1B"/>
    <w:rsid w:val="001A0242"/>
    <w:rsid w:val="001A1169"/>
    <w:rsid w:val="001A1C42"/>
    <w:rsid w:val="001A1E93"/>
    <w:rsid w:val="001A1FAF"/>
    <w:rsid w:val="001A4365"/>
    <w:rsid w:val="001A4455"/>
    <w:rsid w:val="001A44CB"/>
    <w:rsid w:val="001A466A"/>
    <w:rsid w:val="001A50DD"/>
    <w:rsid w:val="001A572C"/>
    <w:rsid w:val="001A5B20"/>
    <w:rsid w:val="001A5C61"/>
    <w:rsid w:val="001A5EF7"/>
    <w:rsid w:val="001A620E"/>
    <w:rsid w:val="001A6AAB"/>
    <w:rsid w:val="001A6ADE"/>
    <w:rsid w:val="001A6CF3"/>
    <w:rsid w:val="001A6F45"/>
    <w:rsid w:val="001A6FA4"/>
    <w:rsid w:val="001A71FD"/>
    <w:rsid w:val="001A75EF"/>
    <w:rsid w:val="001A771C"/>
    <w:rsid w:val="001A77E6"/>
    <w:rsid w:val="001A7AEB"/>
    <w:rsid w:val="001A7DD0"/>
    <w:rsid w:val="001A7EF5"/>
    <w:rsid w:val="001B02D9"/>
    <w:rsid w:val="001B096D"/>
    <w:rsid w:val="001B0BC1"/>
    <w:rsid w:val="001B11B7"/>
    <w:rsid w:val="001B1671"/>
    <w:rsid w:val="001B1DBF"/>
    <w:rsid w:val="001B22D5"/>
    <w:rsid w:val="001B27FC"/>
    <w:rsid w:val="001B2E5F"/>
    <w:rsid w:val="001B2FBA"/>
    <w:rsid w:val="001B3103"/>
    <w:rsid w:val="001B37FF"/>
    <w:rsid w:val="001B3C57"/>
    <w:rsid w:val="001B4097"/>
    <w:rsid w:val="001B422D"/>
    <w:rsid w:val="001B4755"/>
    <w:rsid w:val="001B4C7A"/>
    <w:rsid w:val="001B4E7F"/>
    <w:rsid w:val="001B4EF3"/>
    <w:rsid w:val="001B502E"/>
    <w:rsid w:val="001B5100"/>
    <w:rsid w:val="001B5A8C"/>
    <w:rsid w:val="001B5CB1"/>
    <w:rsid w:val="001B620D"/>
    <w:rsid w:val="001B628B"/>
    <w:rsid w:val="001B6A77"/>
    <w:rsid w:val="001B6D2C"/>
    <w:rsid w:val="001B6EC8"/>
    <w:rsid w:val="001B79AB"/>
    <w:rsid w:val="001C042C"/>
    <w:rsid w:val="001C1C82"/>
    <w:rsid w:val="001C2A7C"/>
    <w:rsid w:val="001C307F"/>
    <w:rsid w:val="001C31AB"/>
    <w:rsid w:val="001C42D6"/>
    <w:rsid w:val="001C4AEF"/>
    <w:rsid w:val="001C4CB0"/>
    <w:rsid w:val="001C51DD"/>
    <w:rsid w:val="001C53EE"/>
    <w:rsid w:val="001C555E"/>
    <w:rsid w:val="001C5818"/>
    <w:rsid w:val="001C6238"/>
    <w:rsid w:val="001C6284"/>
    <w:rsid w:val="001C6992"/>
    <w:rsid w:val="001C6DAB"/>
    <w:rsid w:val="001C6E53"/>
    <w:rsid w:val="001C6E7D"/>
    <w:rsid w:val="001C6F08"/>
    <w:rsid w:val="001C7230"/>
    <w:rsid w:val="001C7521"/>
    <w:rsid w:val="001C7CC3"/>
    <w:rsid w:val="001D00D1"/>
    <w:rsid w:val="001D061C"/>
    <w:rsid w:val="001D0865"/>
    <w:rsid w:val="001D0C0E"/>
    <w:rsid w:val="001D11D8"/>
    <w:rsid w:val="001D121D"/>
    <w:rsid w:val="001D1D66"/>
    <w:rsid w:val="001D201E"/>
    <w:rsid w:val="001D31A1"/>
    <w:rsid w:val="001D38D7"/>
    <w:rsid w:val="001D3AE3"/>
    <w:rsid w:val="001D4141"/>
    <w:rsid w:val="001D4751"/>
    <w:rsid w:val="001D515F"/>
    <w:rsid w:val="001D5242"/>
    <w:rsid w:val="001D534A"/>
    <w:rsid w:val="001D616D"/>
    <w:rsid w:val="001D68FA"/>
    <w:rsid w:val="001D796D"/>
    <w:rsid w:val="001D7F4F"/>
    <w:rsid w:val="001E0194"/>
    <w:rsid w:val="001E040A"/>
    <w:rsid w:val="001E05C4"/>
    <w:rsid w:val="001E078B"/>
    <w:rsid w:val="001E1530"/>
    <w:rsid w:val="001E18F2"/>
    <w:rsid w:val="001E1DCE"/>
    <w:rsid w:val="001E2242"/>
    <w:rsid w:val="001E2407"/>
    <w:rsid w:val="001E30BD"/>
    <w:rsid w:val="001E336C"/>
    <w:rsid w:val="001E34E2"/>
    <w:rsid w:val="001E36F5"/>
    <w:rsid w:val="001E3F35"/>
    <w:rsid w:val="001E42A3"/>
    <w:rsid w:val="001E49D2"/>
    <w:rsid w:val="001E5632"/>
    <w:rsid w:val="001E5736"/>
    <w:rsid w:val="001E58C0"/>
    <w:rsid w:val="001E5978"/>
    <w:rsid w:val="001E6130"/>
    <w:rsid w:val="001E67C9"/>
    <w:rsid w:val="001E6CB3"/>
    <w:rsid w:val="001E6D7A"/>
    <w:rsid w:val="001E6FED"/>
    <w:rsid w:val="001E793F"/>
    <w:rsid w:val="001E7D6D"/>
    <w:rsid w:val="001E7E59"/>
    <w:rsid w:val="001F1368"/>
    <w:rsid w:val="001F1FA1"/>
    <w:rsid w:val="001F2B85"/>
    <w:rsid w:val="001F2DA7"/>
    <w:rsid w:val="001F31B9"/>
    <w:rsid w:val="001F3359"/>
    <w:rsid w:val="001F34F1"/>
    <w:rsid w:val="001F36AA"/>
    <w:rsid w:val="001F44D0"/>
    <w:rsid w:val="001F4819"/>
    <w:rsid w:val="001F499F"/>
    <w:rsid w:val="001F4F72"/>
    <w:rsid w:val="001F5428"/>
    <w:rsid w:val="001F627A"/>
    <w:rsid w:val="001F668E"/>
    <w:rsid w:val="001F69B9"/>
    <w:rsid w:val="001F6A87"/>
    <w:rsid w:val="001F6D2F"/>
    <w:rsid w:val="001F6E41"/>
    <w:rsid w:val="001F706F"/>
    <w:rsid w:val="001F70C8"/>
    <w:rsid w:val="001F7937"/>
    <w:rsid w:val="001F7CF1"/>
    <w:rsid w:val="001F7D61"/>
    <w:rsid w:val="00200499"/>
    <w:rsid w:val="002007E0"/>
    <w:rsid w:val="00201247"/>
    <w:rsid w:val="002015AF"/>
    <w:rsid w:val="00201E20"/>
    <w:rsid w:val="002025EC"/>
    <w:rsid w:val="0020280B"/>
    <w:rsid w:val="00202CE0"/>
    <w:rsid w:val="0020310C"/>
    <w:rsid w:val="00203273"/>
    <w:rsid w:val="002032BB"/>
    <w:rsid w:val="00203901"/>
    <w:rsid w:val="0020397A"/>
    <w:rsid w:val="00203D08"/>
    <w:rsid w:val="00203EC3"/>
    <w:rsid w:val="00204D39"/>
    <w:rsid w:val="00204F7B"/>
    <w:rsid w:val="00205958"/>
    <w:rsid w:val="002063B3"/>
    <w:rsid w:val="00206984"/>
    <w:rsid w:val="00206C25"/>
    <w:rsid w:val="00206CDE"/>
    <w:rsid w:val="00206F94"/>
    <w:rsid w:val="00207698"/>
    <w:rsid w:val="002079B6"/>
    <w:rsid w:val="0021005A"/>
    <w:rsid w:val="002107C9"/>
    <w:rsid w:val="00210B67"/>
    <w:rsid w:val="00210BA2"/>
    <w:rsid w:val="00210CA8"/>
    <w:rsid w:val="00211017"/>
    <w:rsid w:val="00211127"/>
    <w:rsid w:val="00211811"/>
    <w:rsid w:val="002126DC"/>
    <w:rsid w:val="00212824"/>
    <w:rsid w:val="002129F5"/>
    <w:rsid w:val="00212DD8"/>
    <w:rsid w:val="002139B6"/>
    <w:rsid w:val="00214394"/>
    <w:rsid w:val="00214444"/>
    <w:rsid w:val="0021485F"/>
    <w:rsid w:val="00214C1B"/>
    <w:rsid w:val="00214EC2"/>
    <w:rsid w:val="002154B1"/>
    <w:rsid w:val="00215769"/>
    <w:rsid w:val="00216641"/>
    <w:rsid w:val="00216DC9"/>
    <w:rsid w:val="0021779D"/>
    <w:rsid w:val="00220546"/>
    <w:rsid w:val="0022061D"/>
    <w:rsid w:val="00220E2F"/>
    <w:rsid w:val="00221031"/>
    <w:rsid w:val="00221354"/>
    <w:rsid w:val="002216FD"/>
    <w:rsid w:val="0022212A"/>
    <w:rsid w:val="00222181"/>
    <w:rsid w:val="00222263"/>
    <w:rsid w:val="00222558"/>
    <w:rsid w:val="002231A9"/>
    <w:rsid w:val="00223554"/>
    <w:rsid w:val="002237A7"/>
    <w:rsid w:val="002237D5"/>
    <w:rsid w:val="00223B65"/>
    <w:rsid w:val="00223DFB"/>
    <w:rsid w:val="00223F9D"/>
    <w:rsid w:val="002247DB"/>
    <w:rsid w:val="00224CA1"/>
    <w:rsid w:val="00224D98"/>
    <w:rsid w:val="00225B68"/>
    <w:rsid w:val="00225D8D"/>
    <w:rsid w:val="002262E9"/>
    <w:rsid w:val="002267E5"/>
    <w:rsid w:val="00226E33"/>
    <w:rsid w:val="002276F7"/>
    <w:rsid w:val="002278AC"/>
    <w:rsid w:val="00227BB8"/>
    <w:rsid w:val="0023021E"/>
    <w:rsid w:val="00230F6E"/>
    <w:rsid w:val="002318C8"/>
    <w:rsid w:val="00232050"/>
    <w:rsid w:val="00232478"/>
    <w:rsid w:val="0023269D"/>
    <w:rsid w:val="002329B2"/>
    <w:rsid w:val="00233172"/>
    <w:rsid w:val="002332C5"/>
    <w:rsid w:val="0023332E"/>
    <w:rsid w:val="0023412E"/>
    <w:rsid w:val="002343B9"/>
    <w:rsid w:val="002346F5"/>
    <w:rsid w:val="002349C1"/>
    <w:rsid w:val="00234D0A"/>
    <w:rsid w:val="00234E41"/>
    <w:rsid w:val="00234F9E"/>
    <w:rsid w:val="00235460"/>
    <w:rsid w:val="002359C4"/>
    <w:rsid w:val="00235B60"/>
    <w:rsid w:val="00235B76"/>
    <w:rsid w:val="002360DA"/>
    <w:rsid w:val="002362BA"/>
    <w:rsid w:val="0023641E"/>
    <w:rsid w:val="0023648C"/>
    <w:rsid w:val="002367B6"/>
    <w:rsid w:val="00236945"/>
    <w:rsid w:val="00236DF7"/>
    <w:rsid w:val="002374DD"/>
    <w:rsid w:val="00237722"/>
    <w:rsid w:val="0023778F"/>
    <w:rsid w:val="002403F9"/>
    <w:rsid w:val="00240930"/>
    <w:rsid w:val="00240E7B"/>
    <w:rsid w:val="00241B60"/>
    <w:rsid w:val="0024265C"/>
    <w:rsid w:val="00242A5F"/>
    <w:rsid w:val="00242AB4"/>
    <w:rsid w:val="00242C50"/>
    <w:rsid w:val="00243113"/>
    <w:rsid w:val="002433B7"/>
    <w:rsid w:val="00243B0F"/>
    <w:rsid w:val="00243D35"/>
    <w:rsid w:val="00244595"/>
    <w:rsid w:val="0024615E"/>
    <w:rsid w:val="00246597"/>
    <w:rsid w:val="00247A5B"/>
    <w:rsid w:val="00247BA6"/>
    <w:rsid w:val="00247E10"/>
    <w:rsid w:val="00247FB5"/>
    <w:rsid w:val="00250684"/>
    <w:rsid w:val="00251DA2"/>
    <w:rsid w:val="00252010"/>
    <w:rsid w:val="0025216C"/>
    <w:rsid w:val="002526DE"/>
    <w:rsid w:val="0025275C"/>
    <w:rsid w:val="00252801"/>
    <w:rsid w:val="00252F71"/>
    <w:rsid w:val="00252FA6"/>
    <w:rsid w:val="00253133"/>
    <w:rsid w:val="00253324"/>
    <w:rsid w:val="002533F9"/>
    <w:rsid w:val="00253C69"/>
    <w:rsid w:val="002542DE"/>
    <w:rsid w:val="002554E1"/>
    <w:rsid w:val="002556B6"/>
    <w:rsid w:val="002556F5"/>
    <w:rsid w:val="002560A0"/>
    <w:rsid w:val="002563E2"/>
    <w:rsid w:val="00256523"/>
    <w:rsid w:val="00256BA8"/>
    <w:rsid w:val="00257267"/>
    <w:rsid w:val="0025798E"/>
    <w:rsid w:val="00257D68"/>
    <w:rsid w:val="00260548"/>
    <w:rsid w:val="00260B75"/>
    <w:rsid w:val="00261B8B"/>
    <w:rsid w:val="002627B8"/>
    <w:rsid w:val="002629C0"/>
    <w:rsid w:val="00262E50"/>
    <w:rsid w:val="00262F9A"/>
    <w:rsid w:val="00263DA6"/>
    <w:rsid w:val="002645FB"/>
    <w:rsid w:val="0026484F"/>
    <w:rsid w:val="00264CA6"/>
    <w:rsid w:val="0026512E"/>
    <w:rsid w:val="00265237"/>
    <w:rsid w:val="002657F3"/>
    <w:rsid w:val="00265AB3"/>
    <w:rsid w:val="00265ABD"/>
    <w:rsid w:val="00265BC1"/>
    <w:rsid w:val="00265E78"/>
    <w:rsid w:val="0026652B"/>
    <w:rsid w:val="00266F5D"/>
    <w:rsid w:val="00267AFA"/>
    <w:rsid w:val="00267E55"/>
    <w:rsid w:val="002700BD"/>
    <w:rsid w:val="0027063B"/>
    <w:rsid w:val="0027095A"/>
    <w:rsid w:val="0027107C"/>
    <w:rsid w:val="002710A7"/>
    <w:rsid w:val="00271F0A"/>
    <w:rsid w:val="00272941"/>
    <w:rsid w:val="00272DB9"/>
    <w:rsid w:val="00272F02"/>
    <w:rsid w:val="0027377A"/>
    <w:rsid w:val="00273BBF"/>
    <w:rsid w:val="00273E71"/>
    <w:rsid w:val="00274E4B"/>
    <w:rsid w:val="00275C6C"/>
    <w:rsid w:val="00275E25"/>
    <w:rsid w:val="00276177"/>
    <w:rsid w:val="002765AF"/>
    <w:rsid w:val="00276BAA"/>
    <w:rsid w:val="002776E7"/>
    <w:rsid w:val="00277D30"/>
    <w:rsid w:val="00280609"/>
    <w:rsid w:val="0028097D"/>
    <w:rsid w:val="0028100E"/>
    <w:rsid w:val="00281415"/>
    <w:rsid w:val="00281CF8"/>
    <w:rsid w:val="002829B5"/>
    <w:rsid w:val="002833B9"/>
    <w:rsid w:val="002834EC"/>
    <w:rsid w:val="00283948"/>
    <w:rsid w:val="00283971"/>
    <w:rsid w:val="00283A26"/>
    <w:rsid w:val="00283B13"/>
    <w:rsid w:val="00283BE6"/>
    <w:rsid w:val="002843ED"/>
    <w:rsid w:val="002846A3"/>
    <w:rsid w:val="002847C8"/>
    <w:rsid w:val="00284B61"/>
    <w:rsid w:val="00284D35"/>
    <w:rsid w:val="002853AA"/>
    <w:rsid w:val="002855D4"/>
    <w:rsid w:val="00285864"/>
    <w:rsid w:val="0028597F"/>
    <w:rsid w:val="00285BB4"/>
    <w:rsid w:val="00285EE6"/>
    <w:rsid w:val="0028609A"/>
    <w:rsid w:val="00286114"/>
    <w:rsid w:val="002863C1"/>
    <w:rsid w:val="00286A92"/>
    <w:rsid w:val="00287697"/>
    <w:rsid w:val="002879A9"/>
    <w:rsid w:val="00287DBA"/>
    <w:rsid w:val="00290393"/>
    <w:rsid w:val="0029067C"/>
    <w:rsid w:val="0029097E"/>
    <w:rsid w:val="00290FB1"/>
    <w:rsid w:val="002912E6"/>
    <w:rsid w:val="00291ADF"/>
    <w:rsid w:val="00291E1C"/>
    <w:rsid w:val="00292361"/>
    <w:rsid w:val="00292BAA"/>
    <w:rsid w:val="00293319"/>
    <w:rsid w:val="002935DD"/>
    <w:rsid w:val="0029438D"/>
    <w:rsid w:val="002943DD"/>
    <w:rsid w:val="00294501"/>
    <w:rsid w:val="002946FC"/>
    <w:rsid w:val="0029472A"/>
    <w:rsid w:val="00294782"/>
    <w:rsid w:val="00294FCC"/>
    <w:rsid w:val="002959F9"/>
    <w:rsid w:val="00296082"/>
    <w:rsid w:val="00296491"/>
    <w:rsid w:val="00296A40"/>
    <w:rsid w:val="00296E1F"/>
    <w:rsid w:val="00297527"/>
    <w:rsid w:val="002A0258"/>
    <w:rsid w:val="002A0389"/>
    <w:rsid w:val="002A06A5"/>
    <w:rsid w:val="002A072E"/>
    <w:rsid w:val="002A08C6"/>
    <w:rsid w:val="002A0B35"/>
    <w:rsid w:val="002A0C22"/>
    <w:rsid w:val="002A1CA6"/>
    <w:rsid w:val="002A1D1A"/>
    <w:rsid w:val="002A2190"/>
    <w:rsid w:val="002A21F4"/>
    <w:rsid w:val="002A2622"/>
    <w:rsid w:val="002A28A4"/>
    <w:rsid w:val="002A2F9F"/>
    <w:rsid w:val="002A321D"/>
    <w:rsid w:val="002A38DA"/>
    <w:rsid w:val="002A3C13"/>
    <w:rsid w:val="002A3C30"/>
    <w:rsid w:val="002A3D6D"/>
    <w:rsid w:val="002A3E8E"/>
    <w:rsid w:val="002A430D"/>
    <w:rsid w:val="002A4B47"/>
    <w:rsid w:val="002A4E7C"/>
    <w:rsid w:val="002A5531"/>
    <w:rsid w:val="002A58BF"/>
    <w:rsid w:val="002A5B62"/>
    <w:rsid w:val="002A5C22"/>
    <w:rsid w:val="002A6003"/>
    <w:rsid w:val="002A64A3"/>
    <w:rsid w:val="002A666D"/>
    <w:rsid w:val="002A67DC"/>
    <w:rsid w:val="002A6BAB"/>
    <w:rsid w:val="002A6C84"/>
    <w:rsid w:val="002A6E0C"/>
    <w:rsid w:val="002A6FE6"/>
    <w:rsid w:val="002A715C"/>
    <w:rsid w:val="002A7D77"/>
    <w:rsid w:val="002B0095"/>
    <w:rsid w:val="002B00CE"/>
    <w:rsid w:val="002B00EE"/>
    <w:rsid w:val="002B13F1"/>
    <w:rsid w:val="002B209F"/>
    <w:rsid w:val="002B2204"/>
    <w:rsid w:val="002B2402"/>
    <w:rsid w:val="002B26B4"/>
    <w:rsid w:val="002B2D47"/>
    <w:rsid w:val="002B2E2E"/>
    <w:rsid w:val="002B2FC5"/>
    <w:rsid w:val="002B3DF9"/>
    <w:rsid w:val="002B3EF7"/>
    <w:rsid w:val="002B4AC2"/>
    <w:rsid w:val="002B5D43"/>
    <w:rsid w:val="002B61F7"/>
    <w:rsid w:val="002B6446"/>
    <w:rsid w:val="002B689A"/>
    <w:rsid w:val="002B6960"/>
    <w:rsid w:val="002B75EC"/>
    <w:rsid w:val="002C040B"/>
    <w:rsid w:val="002C0465"/>
    <w:rsid w:val="002C0604"/>
    <w:rsid w:val="002C09B9"/>
    <w:rsid w:val="002C0FD2"/>
    <w:rsid w:val="002C160C"/>
    <w:rsid w:val="002C1CF0"/>
    <w:rsid w:val="002C219A"/>
    <w:rsid w:val="002C2879"/>
    <w:rsid w:val="002C2939"/>
    <w:rsid w:val="002C3951"/>
    <w:rsid w:val="002C3C1D"/>
    <w:rsid w:val="002C440C"/>
    <w:rsid w:val="002C4C69"/>
    <w:rsid w:val="002C4E70"/>
    <w:rsid w:val="002C4EC3"/>
    <w:rsid w:val="002C4F3B"/>
    <w:rsid w:val="002C55E4"/>
    <w:rsid w:val="002C576C"/>
    <w:rsid w:val="002C5774"/>
    <w:rsid w:val="002C6071"/>
    <w:rsid w:val="002C6885"/>
    <w:rsid w:val="002C71B0"/>
    <w:rsid w:val="002C7372"/>
    <w:rsid w:val="002C7528"/>
    <w:rsid w:val="002C7611"/>
    <w:rsid w:val="002C7A7A"/>
    <w:rsid w:val="002C7C66"/>
    <w:rsid w:val="002C7D06"/>
    <w:rsid w:val="002C7DBF"/>
    <w:rsid w:val="002D059A"/>
    <w:rsid w:val="002D18E2"/>
    <w:rsid w:val="002D1C33"/>
    <w:rsid w:val="002D1EB6"/>
    <w:rsid w:val="002D2051"/>
    <w:rsid w:val="002D2162"/>
    <w:rsid w:val="002D2A37"/>
    <w:rsid w:val="002D3361"/>
    <w:rsid w:val="002D3422"/>
    <w:rsid w:val="002D3ACB"/>
    <w:rsid w:val="002D3D55"/>
    <w:rsid w:val="002D40CA"/>
    <w:rsid w:val="002D422C"/>
    <w:rsid w:val="002D452F"/>
    <w:rsid w:val="002D4F07"/>
    <w:rsid w:val="002D52A0"/>
    <w:rsid w:val="002D553A"/>
    <w:rsid w:val="002D5740"/>
    <w:rsid w:val="002D5BC4"/>
    <w:rsid w:val="002D5FE3"/>
    <w:rsid w:val="002D675F"/>
    <w:rsid w:val="002D6D0A"/>
    <w:rsid w:val="002D6DDF"/>
    <w:rsid w:val="002D7678"/>
    <w:rsid w:val="002D7BC3"/>
    <w:rsid w:val="002E0C09"/>
    <w:rsid w:val="002E0F9E"/>
    <w:rsid w:val="002E10E6"/>
    <w:rsid w:val="002E1146"/>
    <w:rsid w:val="002E1273"/>
    <w:rsid w:val="002E1C8E"/>
    <w:rsid w:val="002E1DD9"/>
    <w:rsid w:val="002E20A2"/>
    <w:rsid w:val="002E3411"/>
    <w:rsid w:val="002E438F"/>
    <w:rsid w:val="002E47C0"/>
    <w:rsid w:val="002E4EF3"/>
    <w:rsid w:val="002E5412"/>
    <w:rsid w:val="002E543F"/>
    <w:rsid w:val="002E58AD"/>
    <w:rsid w:val="002E5A82"/>
    <w:rsid w:val="002E5AFF"/>
    <w:rsid w:val="002E5B3F"/>
    <w:rsid w:val="002E6CF4"/>
    <w:rsid w:val="002E6FD3"/>
    <w:rsid w:val="002E75F2"/>
    <w:rsid w:val="002E788C"/>
    <w:rsid w:val="002E79AD"/>
    <w:rsid w:val="002E7B04"/>
    <w:rsid w:val="002E7B40"/>
    <w:rsid w:val="002F0076"/>
    <w:rsid w:val="002F0731"/>
    <w:rsid w:val="002F085F"/>
    <w:rsid w:val="002F0D9B"/>
    <w:rsid w:val="002F0F09"/>
    <w:rsid w:val="002F134F"/>
    <w:rsid w:val="002F1976"/>
    <w:rsid w:val="002F1C1A"/>
    <w:rsid w:val="002F1E53"/>
    <w:rsid w:val="002F1F4C"/>
    <w:rsid w:val="002F1FD9"/>
    <w:rsid w:val="002F2667"/>
    <w:rsid w:val="002F26E6"/>
    <w:rsid w:val="002F2E42"/>
    <w:rsid w:val="002F3072"/>
    <w:rsid w:val="002F32A9"/>
    <w:rsid w:val="002F341E"/>
    <w:rsid w:val="002F34F3"/>
    <w:rsid w:val="002F35F1"/>
    <w:rsid w:val="002F3B81"/>
    <w:rsid w:val="002F41A0"/>
    <w:rsid w:val="002F440B"/>
    <w:rsid w:val="002F449A"/>
    <w:rsid w:val="002F4CCD"/>
    <w:rsid w:val="002F537B"/>
    <w:rsid w:val="002F602F"/>
    <w:rsid w:val="002F6195"/>
    <w:rsid w:val="002F6730"/>
    <w:rsid w:val="002F68EB"/>
    <w:rsid w:val="002F6B38"/>
    <w:rsid w:val="002F74BF"/>
    <w:rsid w:val="002F7A4D"/>
    <w:rsid w:val="00300147"/>
    <w:rsid w:val="003002AF"/>
    <w:rsid w:val="00300CB1"/>
    <w:rsid w:val="00301297"/>
    <w:rsid w:val="0030133E"/>
    <w:rsid w:val="00301D26"/>
    <w:rsid w:val="00301DA3"/>
    <w:rsid w:val="00301FE5"/>
    <w:rsid w:val="00302272"/>
    <w:rsid w:val="00302F37"/>
    <w:rsid w:val="0030310B"/>
    <w:rsid w:val="0030346A"/>
    <w:rsid w:val="00304333"/>
    <w:rsid w:val="003043CB"/>
    <w:rsid w:val="0030444C"/>
    <w:rsid w:val="003049DD"/>
    <w:rsid w:val="00304C7E"/>
    <w:rsid w:val="00304DB8"/>
    <w:rsid w:val="00305755"/>
    <w:rsid w:val="00305AF2"/>
    <w:rsid w:val="003066E9"/>
    <w:rsid w:val="00306FEB"/>
    <w:rsid w:val="0030708D"/>
    <w:rsid w:val="0030729C"/>
    <w:rsid w:val="0030750D"/>
    <w:rsid w:val="003075C3"/>
    <w:rsid w:val="00307BB0"/>
    <w:rsid w:val="00310044"/>
    <w:rsid w:val="00310157"/>
    <w:rsid w:val="003108B2"/>
    <w:rsid w:val="00310BAB"/>
    <w:rsid w:val="00310D80"/>
    <w:rsid w:val="00310FD1"/>
    <w:rsid w:val="00311050"/>
    <w:rsid w:val="003114A8"/>
    <w:rsid w:val="00311B19"/>
    <w:rsid w:val="00312C01"/>
    <w:rsid w:val="00312CB6"/>
    <w:rsid w:val="00312FF0"/>
    <w:rsid w:val="003138FE"/>
    <w:rsid w:val="00314932"/>
    <w:rsid w:val="00314B78"/>
    <w:rsid w:val="00314E48"/>
    <w:rsid w:val="00314FA2"/>
    <w:rsid w:val="003153B9"/>
    <w:rsid w:val="0031562C"/>
    <w:rsid w:val="003160FA"/>
    <w:rsid w:val="00316173"/>
    <w:rsid w:val="003167E1"/>
    <w:rsid w:val="0031709F"/>
    <w:rsid w:val="003176A4"/>
    <w:rsid w:val="00317AF8"/>
    <w:rsid w:val="00317BF5"/>
    <w:rsid w:val="00317C0F"/>
    <w:rsid w:val="0032005E"/>
    <w:rsid w:val="003200DA"/>
    <w:rsid w:val="00320E76"/>
    <w:rsid w:val="00321635"/>
    <w:rsid w:val="00321693"/>
    <w:rsid w:val="00321FAF"/>
    <w:rsid w:val="00322237"/>
    <w:rsid w:val="0032242A"/>
    <w:rsid w:val="0032251B"/>
    <w:rsid w:val="003226A2"/>
    <w:rsid w:val="003228F5"/>
    <w:rsid w:val="003229CB"/>
    <w:rsid w:val="00322C83"/>
    <w:rsid w:val="00322F39"/>
    <w:rsid w:val="00322F3B"/>
    <w:rsid w:val="0032341B"/>
    <w:rsid w:val="003235FD"/>
    <w:rsid w:val="0032363C"/>
    <w:rsid w:val="00324A3F"/>
    <w:rsid w:val="00324D28"/>
    <w:rsid w:val="0032513B"/>
    <w:rsid w:val="003256FE"/>
    <w:rsid w:val="003258AC"/>
    <w:rsid w:val="00325BA5"/>
    <w:rsid w:val="00325CA7"/>
    <w:rsid w:val="00326272"/>
    <w:rsid w:val="00326787"/>
    <w:rsid w:val="003267F4"/>
    <w:rsid w:val="00326A50"/>
    <w:rsid w:val="003270DF"/>
    <w:rsid w:val="00327A0A"/>
    <w:rsid w:val="00327F0A"/>
    <w:rsid w:val="0033013F"/>
    <w:rsid w:val="00330419"/>
    <w:rsid w:val="0033044F"/>
    <w:rsid w:val="00330908"/>
    <w:rsid w:val="00330C4F"/>
    <w:rsid w:val="00330EF8"/>
    <w:rsid w:val="00331341"/>
    <w:rsid w:val="00331F7E"/>
    <w:rsid w:val="0033244D"/>
    <w:rsid w:val="00332771"/>
    <w:rsid w:val="00333391"/>
    <w:rsid w:val="0033343F"/>
    <w:rsid w:val="00333586"/>
    <w:rsid w:val="003337F2"/>
    <w:rsid w:val="00333C5C"/>
    <w:rsid w:val="00333DB9"/>
    <w:rsid w:val="0033400B"/>
    <w:rsid w:val="003343E3"/>
    <w:rsid w:val="00334B54"/>
    <w:rsid w:val="003354CD"/>
    <w:rsid w:val="00335739"/>
    <w:rsid w:val="00336238"/>
    <w:rsid w:val="00336372"/>
    <w:rsid w:val="00336C6A"/>
    <w:rsid w:val="00336D0A"/>
    <w:rsid w:val="003374E2"/>
    <w:rsid w:val="00337AA0"/>
    <w:rsid w:val="00337B31"/>
    <w:rsid w:val="00337BA7"/>
    <w:rsid w:val="00337CED"/>
    <w:rsid w:val="00337E22"/>
    <w:rsid w:val="00337EF5"/>
    <w:rsid w:val="00340150"/>
    <w:rsid w:val="00340ED5"/>
    <w:rsid w:val="003429BB"/>
    <w:rsid w:val="00342C0E"/>
    <w:rsid w:val="00342FEE"/>
    <w:rsid w:val="00343118"/>
    <w:rsid w:val="00343713"/>
    <w:rsid w:val="00343C66"/>
    <w:rsid w:val="00344018"/>
    <w:rsid w:val="00344561"/>
    <w:rsid w:val="0034490C"/>
    <w:rsid w:val="003454F5"/>
    <w:rsid w:val="00345508"/>
    <w:rsid w:val="003459B9"/>
    <w:rsid w:val="00345E03"/>
    <w:rsid w:val="0034601E"/>
    <w:rsid w:val="003462DB"/>
    <w:rsid w:val="00346771"/>
    <w:rsid w:val="00346964"/>
    <w:rsid w:val="00346B41"/>
    <w:rsid w:val="00346F17"/>
    <w:rsid w:val="00347137"/>
    <w:rsid w:val="00347459"/>
    <w:rsid w:val="00347854"/>
    <w:rsid w:val="003509CD"/>
    <w:rsid w:val="00350C05"/>
    <w:rsid w:val="00350DDA"/>
    <w:rsid w:val="00350E1F"/>
    <w:rsid w:val="00351CBF"/>
    <w:rsid w:val="00352069"/>
    <w:rsid w:val="003522E8"/>
    <w:rsid w:val="00352B1D"/>
    <w:rsid w:val="00352CFF"/>
    <w:rsid w:val="00352FF0"/>
    <w:rsid w:val="0035333F"/>
    <w:rsid w:val="003534E4"/>
    <w:rsid w:val="00353C83"/>
    <w:rsid w:val="003541FE"/>
    <w:rsid w:val="00354762"/>
    <w:rsid w:val="00354A9D"/>
    <w:rsid w:val="00354E05"/>
    <w:rsid w:val="00354F16"/>
    <w:rsid w:val="003557D9"/>
    <w:rsid w:val="003558FC"/>
    <w:rsid w:val="00355B4B"/>
    <w:rsid w:val="00355D1E"/>
    <w:rsid w:val="00355DF7"/>
    <w:rsid w:val="00356D4B"/>
    <w:rsid w:val="0035702A"/>
    <w:rsid w:val="00357DFD"/>
    <w:rsid w:val="003603C9"/>
    <w:rsid w:val="00360894"/>
    <w:rsid w:val="00360F77"/>
    <w:rsid w:val="00361902"/>
    <w:rsid w:val="00361A4A"/>
    <w:rsid w:val="00361BAA"/>
    <w:rsid w:val="00361F80"/>
    <w:rsid w:val="00361F93"/>
    <w:rsid w:val="00362020"/>
    <w:rsid w:val="0036247B"/>
    <w:rsid w:val="00362B8B"/>
    <w:rsid w:val="003632D2"/>
    <w:rsid w:val="003633A1"/>
    <w:rsid w:val="00363BEE"/>
    <w:rsid w:val="0036414F"/>
    <w:rsid w:val="00364253"/>
    <w:rsid w:val="00364AFC"/>
    <w:rsid w:val="00364D32"/>
    <w:rsid w:val="003654B2"/>
    <w:rsid w:val="0036570F"/>
    <w:rsid w:val="00365928"/>
    <w:rsid w:val="003659E3"/>
    <w:rsid w:val="00365B9B"/>
    <w:rsid w:val="00365ED0"/>
    <w:rsid w:val="00366148"/>
    <w:rsid w:val="00366E8E"/>
    <w:rsid w:val="00367B77"/>
    <w:rsid w:val="00370389"/>
    <w:rsid w:val="00370968"/>
    <w:rsid w:val="00370A30"/>
    <w:rsid w:val="003716D4"/>
    <w:rsid w:val="003717CF"/>
    <w:rsid w:val="00372023"/>
    <w:rsid w:val="00373406"/>
    <w:rsid w:val="003737A6"/>
    <w:rsid w:val="00373FAD"/>
    <w:rsid w:val="00373FC8"/>
    <w:rsid w:val="003743C1"/>
    <w:rsid w:val="003744DE"/>
    <w:rsid w:val="0037452E"/>
    <w:rsid w:val="00374563"/>
    <w:rsid w:val="003761A1"/>
    <w:rsid w:val="003761F7"/>
    <w:rsid w:val="0037675B"/>
    <w:rsid w:val="00376880"/>
    <w:rsid w:val="003777AD"/>
    <w:rsid w:val="00377956"/>
    <w:rsid w:val="003802D2"/>
    <w:rsid w:val="00380E0E"/>
    <w:rsid w:val="003811AE"/>
    <w:rsid w:val="00383339"/>
    <w:rsid w:val="00383802"/>
    <w:rsid w:val="00383806"/>
    <w:rsid w:val="0038398E"/>
    <w:rsid w:val="00383E51"/>
    <w:rsid w:val="00383F7F"/>
    <w:rsid w:val="00385172"/>
    <w:rsid w:val="003858AF"/>
    <w:rsid w:val="00385FF2"/>
    <w:rsid w:val="003862C2"/>
    <w:rsid w:val="00386523"/>
    <w:rsid w:val="00386B1F"/>
    <w:rsid w:val="003870CD"/>
    <w:rsid w:val="0038746F"/>
    <w:rsid w:val="00387FC7"/>
    <w:rsid w:val="0039038B"/>
    <w:rsid w:val="00390547"/>
    <w:rsid w:val="003905E9"/>
    <w:rsid w:val="003906A8"/>
    <w:rsid w:val="00390D0E"/>
    <w:rsid w:val="00390DB3"/>
    <w:rsid w:val="003912EC"/>
    <w:rsid w:val="00391A4E"/>
    <w:rsid w:val="00391A79"/>
    <w:rsid w:val="0039298C"/>
    <w:rsid w:val="00393660"/>
    <w:rsid w:val="003937EE"/>
    <w:rsid w:val="00394310"/>
    <w:rsid w:val="00394E12"/>
    <w:rsid w:val="00395641"/>
    <w:rsid w:val="0039576A"/>
    <w:rsid w:val="0039597E"/>
    <w:rsid w:val="0039627B"/>
    <w:rsid w:val="0039668A"/>
    <w:rsid w:val="00396709"/>
    <w:rsid w:val="003970F4"/>
    <w:rsid w:val="00397257"/>
    <w:rsid w:val="00397312"/>
    <w:rsid w:val="00397396"/>
    <w:rsid w:val="003973FB"/>
    <w:rsid w:val="00397F79"/>
    <w:rsid w:val="003A01CA"/>
    <w:rsid w:val="003A0739"/>
    <w:rsid w:val="003A08DB"/>
    <w:rsid w:val="003A1149"/>
    <w:rsid w:val="003A12E3"/>
    <w:rsid w:val="003A1695"/>
    <w:rsid w:val="003A1AB1"/>
    <w:rsid w:val="003A1D25"/>
    <w:rsid w:val="003A20D9"/>
    <w:rsid w:val="003A271E"/>
    <w:rsid w:val="003A2A91"/>
    <w:rsid w:val="003A2BA9"/>
    <w:rsid w:val="003A3B67"/>
    <w:rsid w:val="003A3EC6"/>
    <w:rsid w:val="003A479A"/>
    <w:rsid w:val="003A4BD7"/>
    <w:rsid w:val="003A4DED"/>
    <w:rsid w:val="003A5505"/>
    <w:rsid w:val="003A556A"/>
    <w:rsid w:val="003A5BEE"/>
    <w:rsid w:val="003A6088"/>
    <w:rsid w:val="003A6427"/>
    <w:rsid w:val="003A656B"/>
    <w:rsid w:val="003A6671"/>
    <w:rsid w:val="003A672D"/>
    <w:rsid w:val="003A748C"/>
    <w:rsid w:val="003A7D33"/>
    <w:rsid w:val="003B02D1"/>
    <w:rsid w:val="003B089E"/>
    <w:rsid w:val="003B097A"/>
    <w:rsid w:val="003B0B64"/>
    <w:rsid w:val="003B1747"/>
    <w:rsid w:val="003B2238"/>
    <w:rsid w:val="003B2E77"/>
    <w:rsid w:val="003B30F6"/>
    <w:rsid w:val="003B3A8A"/>
    <w:rsid w:val="003B40D6"/>
    <w:rsid w:val="003B5112"/>
    <w:rsid w:val="003B5453"/>
    <w:rsid w:val="003B54BF"/>
    <w:rsid w:val="003B5695"/>
    <w:rsid w:val="003B59D4"/>
    <w:rsid w:val="003B5CCB"/>
    <w:rsid w:val="003B5DFF"/>
    <w:rsid w:val="003B6558"/>
    <w:rsid w:val="003B69E8"/>
    <w:rsid w:val="003B6B70"/>
    <w:rsid w:val="003B7B9A"/>
    <w:rsid w:val="003B7E60"/>
    <w:rsid w:val="003B7EC9"/>
    <w:rsid w:val="003B7FEB"/>
    <w:rsid w:val="003C01DA"/>
    <w:rsid w:val="003C062D"/>
    <w:rsid w:val="003C0BD0"/>
    <w:rsid w:val="003C1146"/>
    <w:rsid w:val="003C1607"/>
    <w:rsid w:val="003C1B76"/>
    <w:rsid w:val="003C314F"/>
    <w:rsid w:val="003C3369"/>
    <w:rsid w:val="003C3CAD"/>
    <w:rsid w:val="003C3D9D"/>
    <w:rsid w:val="003C43D1"/>
    <w:rsid w:val="003C4481"/>
    <w:rsid w:val="003C4B14"/>
    <w:rsid w:val="003C4DD6"/>
    <w:rsid w:val="003C5273"/>
    <w:rsid w:val="003C539F"/>
    <w:rsid w:val="003C551F"/>
    <w:rsid w:val="003C64E4"/>
    <w:rsid w:val="003C6512"/>
    <w:rsid w:val="003C6B8D"/>
    <w:rsid w:val="003C6E72"/>
    <w:rsid w:val="003C6FF0"/>
    <w:rsid w:val="003C7A9E"/>
    <w:rsid w:val="003C7B11"/>
    <w:rsid w:val="003C7E11"/>
    <w:rsid w:val="003D0845"/>
    <w:rsid w:val="003D0C70"/>
    <w:rsid w:val="003D161A"/>
    <w:rsid w:val="003D25A4"/>
    <w:rsid w:val="003D4124"/>
    <w:rsid w:val="003D42F4"/>
    <w:rsid w:val="003D4869"/>
    <w:rsid w:val="003D4CB0"/>
    <w:rsid w:val="003D6485"/>
    <w:rsid w:val="003D6C21"/>
    <w:rsid w:val="003D72E7"/>
    <w:rsid w:val="003D7530"/>
    <w:rsid w:val="003D789A"/>
    <w:rsid w:val="003D7FBA"/>
    <w:rsid w:val="003E08F8"/>
    <w:rsid w:val="003E0A14"/>
    <w:rsid w:val="003E0BB8"/>
    <w:rsid w:val="003E139E"/>
    <w:rsid w:val="003E1665"/>
    <w:rsid w:val="003E1694"/>
    <w:rsid w:val="003E1D88"/>
    <w:rsid w:val="003E2383"/>
    <w:rsid w:val="003E238F"/>
    <w:rsid w:val="003E348A"/>
    <w:rsid w:val="003E34A6"/>
    <w:rsid w:val="003E372A"/>
    <w:rsid w:val="003E387B"/>
    <w:rsid w:val="003E3ED8"/>
    <w:rsid w:val="003E44BA"/>
    <w:rsid w:val="003E47C2"/>
    <w:rsid w:val="003E494B"/>
    <w:rsid w:val="003E4D3B"/>
    <w:rsid w:val="003E4D7A"/>
    <w:rsid w:val="003E4D88"/>
    <w:rsid w:val="003E5223"/>
    <w:rsid w:val="003E5517"/>
    <w:rsid w:val="003E57C9"/>
    <w:rsid w:val="003F003A"/>
    <w:rsid w:val="003F00DD"/>
    <w:rsid w:val="003F2209"/>
    <w:rsid w:val="003F2265"/>
    <w:rsid w:val="003F29DF"/>
    <w:rsid w:val="003F2F21"/>
    <w:rsid w:val="003F309A"/>
    <w:rsid w:val="003F4503"/>
    <w:rsid w:val="003F462C"/>
    <w:rsid w:val="003F47B9"/>
    <w:rsid w:val="003F5570"/>
    <w:rsid w:val="003F5E63"/>
    <w:rsid w:val="003F667A"/>
    <w:rsid w:val="003F6832"/>
    <w:rsid w:val="003F68EC"/>
    <w:rsid w:val="003F6B89"/>
    <w:rsid w:val="003F6EE9"/>
    <w:rsid w:val="003F6F2C"/>
    <w:rsid w:val="003F6F6C"/>
    <w:rsid w:val="003F718A"/>
    <w:rsid w:val="003F72DB"/>
    <w:rsid w:val="003F73C9"/>
    <w:rsid w:val="0040055B"/>
    <w:rsid w:val="00400FC5"/>
    <w:rsid w:val="004012DD"/>
    <w:rsid w:val="00401BF4"/>
    <w:rsid w:val="00401CDA"/>
    <w:rsid w:val="0040234D"/>
    <w:rsid w:val="004028C0"/>
    <w:rsid w:val="00402A08"/>
    <w:rsid w:val="00402C73"/>
    <w:rsid w:val="00403367"/>
    <w:rsid w:val="004033AD"/>
    <w:rsid w:val="00403A58"/>
    <w:rsid w:val="00403DE1"/>
    <w:rsid w:val="00404279"/>
    <w:rsid w:val="00404831"/>
    <w:rsid w:val="00404FB8"/>
    <w:rsid w:val="00406330"/>
    <w:rsid w:val="00406772"/>
    <w:rsid w:val="004068C2"/>
    <w:rsid w:val="00406908"/>
    <w:rsid w:val="00406A2B"/>
    <w:rsid w:val="00406B61"/>
    <w:rsid w:val="004074B7"/>
    <w:rsid w:val="00407DDA"/>
    <w:rsid w:val="00407E60"/>
    <w:rsid w:val="0041024D"/>
    <w:rsid w:val="0041065D"/>
    <w:rsid w:val="0041091E"/>
    <w:rsid w:val="00410D57"/>
    <w:rsid w:val="00411199"/>
    <w:rsid w:val="004111B3"/>
    <w:rsid w:val="004113FA"/>
    <w:rsid w:val="0041177C"/>
    <w:rsid w:val="0041246A"/>
    <w:rsid w:val="00413347"/>
    <w:rsid w:val="00413350"/>
    <w:rsid w:val="00413476"/>
    <w:rsid w:val="00413C46"/>
    <w:rsid w:val="004142D4"/>
    <w:rsid w:val="00414492"/>
    <w:rsid w:val="004147ED"/>
    <w:rsid w:val="00414BCF"/>
    <w:rsid w:val="00414F13"/>
    <w:rsid w:val="00415353"/>
    <w:rsid w:val="00415792"/>
    <w:rsid w:val="004157D3"/>
    <w:rsid w:val="004160D2"/>
    <w:rsid w:val="004169E2"/>
    <w:rsid w:val="00416E5C"/>
    <w:rsid w:val="00416E8C"/>
    <w:rsid w:val="00417088"/>
    <w:rsid w:val="00420469"/>
    <w:rsid w:val="00420FE6"/>
    <w:rsid w:val="00421EA6"/>
    <w:rsid w:val="00422D47"/>
    <w:rsid w:val="00423705"/>
    <w:rsid w:val="0042384B"/>
    <w:rsid w:val="00423BED"/>
    <w:rsid w:val="004246AA"/>
    <w:rsid w:val="00424B2F"/>
    <w:rsid w:val="00425627"/>
    <w:rsid w:val="00425703"/>
    <w:rsid w:val="00425E74"/>
    <w:rsid w:val="0042608B"/>
    <w:rsid w:val="00426634"/>
    <w:rsid w:val="0042668F"/>
    <w:rsid w:val="00426729"/>
    <w:rsid w:val="00426FA5"/>
    <w:rsid w:val="00427158"/>
    <w:rsid w:val="00427304"/>
    <w:rsid w:val="0042776B"/>
    <w:rsid w:val="00427A90"/>
    <w:rsid w:val="00427EA0"/>
    <w:rsid w:val="004301D7"/>
    <w:rsid w:val="0043052A"/>
    <w:rsid w:val="0043099D"/>
    <w:rsid w:val="00430A85"/>
    <w:rsid w:val="00430D1D"/>
    <w:rsid w:val="00430DB7"/>
    <w:rsid w:val="0043127C"/>
    <w:rsid w:val="0043163C"/>
    <w:rsid w:val="00431701"/>
    <w:rsid w:val="00431C4A"/>
    <w:rsid w:val="00431CEF"/>
    <w:rsid w:val="00431EF4"/>
    <w:rsid w:val="004327B0"/>
    <w:rsid w:val="004327CA"/>
    <w:rsid w:val="00432B93"/>
    <w:rsid w:val="00432F3D"/>
    <w:rsid w:val="004330F4"/>
    <w:rsid w:val="00433B43"/>
    <w:rsid w:val="00433D0B"/>
    <w:rsid w:val="00433F7A"/>
    <w:rsid w:val="004342F3"/>
    <w:rsid w:val="00434770"/>
    <w:rsid w:val="00434C17"/>
    <w:rsid w:val="00435744"/>
    <w:rsid w:val="0043599C"/>
    <w:rsid w:val="00436228"/>
    <w:rsid w:val="00436BA7"/>
    <w:rsid w:val="00436EC9"/>
    <w:rsid w:val="00437197"/>
    <w:rsid w:val="004376CF"/>
    <w:rsid w:val="00437F6B"/>
    <w:rsid w:val="004401D8"/>
    <w:rsid w:val="0044033A"/>
    <w:rsid w:val="0044039E"/>
    <w:rsid w:val="00440B7D"/>
    <w:rsid w:val="00440D4F"/>
    <w:rsid w:val="0044122D"/>
    <w:rsid w:val="00441ED1"/>
    <w:rsid w:val="00441F70"/>
    <w:rsid w:val="0044258A"/>
    <w:rsid w:val="00442731"/>
    <w:rsid w:val="00442C1D"/>
    <w:rsid w:val="004430B7"/>
    <w:rsid w:val="004439FE"/>
    <w:rsid w:val="00443AB6"/>
    <w:rsid w:val="004440DA"/>
    <w:rsid w:val="00444177"/>
    <w:rsid w:val="00444824"/>
    <w:rsid w:val="004449F9"/>
    <w:rsid w:val="00444BCC"/>
    <w:rsid w:val="00444FDC"/>
    <w:rsid w:val="00445E48"/>
    <w:rsid w:val="00445E69"/>
    <w:rsid w:val="004460C1"/>
    <w:rsid w:val="004462F2"/>
    <w:rsid w:val="004467D7"/>
    <w:rsid w:val="00446D3B"/>
    <w:rsid w:val="0044701C"/>
    <w:rsid w:val="0044736E"/>
    <w:rsid w:val="00447B5B"/>
    <w:rsid w:val="004509F1"/>
    <w:rsid w:val="00450C86"/>
    <w:rsid w:val="00450DC3"/>
    <w:rsid w:val="00450E26"/>
    <w:rsid w:val="00450F08"/>
    <w:rsid w:val="00451151"/>
    <w:rsid w:val="0045126F"/>
    <w:rsid w:val="00451356"/>
    <w:rsid w:val="00451708"/>
    <w:rsid w:val="004518EA"/>
    <w:rsid w:val="00451CF0"/>
    <w:rsid w:val="00452855"/>
    <w:rsid w:val="00453082"/>
    <w:rsid w:val="00453873"/>
    <w:rsid w:val="004539A4"/>
    <w:rsid w:val="0045438B"/>
    <w:rsid w:val="00454560"/>
    <w:rsid w:val="00454982"/>
    <w:rsid w:val="00454DE1"/>
    <w:rsid w:val="00455308"/>
    <w:rsid w:val="00455C01"/>
    <w:rsid w:val="00455D22"/>
    <w:rsid w:val="00455FB2"/>
    <w:rsid w:val="00456531"/>
    <w:rsid w:val="00457492"/>
    <w:rsid w:val="004577D2"/>
    <w:rsid w:val="00457AF0"/>
    <w:rsid w:val="00457DE2"/>
    <w:rsid w:val="004600D5"/>
    <w:rsid w:val="00460158"/>
    <w:rsid w:val="0046019C"/>
    <w:rsid w:val="00460543"/>
    <w:rsid w:val="004608A7"/>
    <w:rsid w:val="004608C0"/>
    <w:rsid w:val="00460917"/>
    <w:rsid w:val="00461970"/>
    <w:rsid w:val="00461BAE"/>
    <w:rsid w:val="00461C1A"/>
    <w:rsid w:val="00461D3F"/>
    <w:rsid w:val="00461DCF"/>
    <w:rsid w:val="00461E33"/>
    <w:rsid w:val="004629DD"/>
    <w:rsid w:val="00463A56"/>
    <w:rsid w:val="00464224"/>
    <w:rsid w:val="004645D8"/>
    <w:rsid w:val="00465637"/>
    <w:rsid w:val="00465A3F"/>
    <w:rsid w:val="00465ADF"/>
    <w:rsid w:val="00465FD3"/>
    <w:rsid w:val="00466695"/>
    <w:rsid w:val="004670FE"/>
    <w:rsid w:val="004676FC"/>
    <w:rsid w:val="00467A2B"/>
    <w:rsid w:val="004703EF"/>
    <w:rsid w:val="00470493"/>
    <w:rsid w:val="0047095D"/>
    <w:rsid w:val="00470AEA"/>
    <w:rsid w:val="00471E84"/>
    <w:rsid w:val="00471FAC"/>
    <w:rsid w:val="004720B5"/>
    <w:rsid w:val="0047293F"/>
    <w:rsid w:val="00472E92"/>
    <w:rsid w:val="00473004"/>
    <w:rsid w:val="00473300"/>
    <w:rsid w:val="0047426F"/>
    <w:rsid w:val="004743DA"/>
    <w:rsid w:val="0047456D"/>
    <w:rsid w:val="00474819"/>
    <w:rsid w:val="0047540D"/>
    <w:rsid w:val="0047541A"/>
    <w:rsid w:val="004754B2"/>
    <w:rsid w:val="00475D0B"/>
    <w:rsid w:val="00475D80"/>
    <w:rsid w:val="004761DF"/>
    <w:rsid w:val="004762B2"/>
    <w:rsid w:val="0047680A"/>
    <w:rsid w:val="00476BC2"/>
    <w:rsid w:val="00476FD0"/>
    <w:rsid w:val="004778D9"/>
    <w:rsid w:val="00477D5F"/>
    <w:rsid w:val="00477FCD"/>
    <w:rsid w:val="00480328"/>
    <w:rsid w:val="00480603"/>
    <w:rsid w:val="004809D1"/>
    <w:rsid w:val="00480FC0"/>
    <w:rsid w:val="00480FE1"/>
    <w:rsid w:val="00481479"/>
    <w:rsid w:val="004819B2"/>
    <w:rsid w:val="00481F73"/>
    <w:rsid w:val="004820BB"/>
    <w:rsid w:val="0048241C"/>
    <w:rsid w:val="004825DA"/>
    <w:rsid w:val="004829A4"/>
    <w:rsid w:val="00482BA0"/>
    <w:rsid w:val="00483194"/>
    <w:rsid w:val="00483291"/>
    <w:rsid w:val="00484251"/>
    <w:rsid w:val="004846D1"/>
    <w:rsid w:val="00485727"/>
    <w:rsid w:val="00485BA9"/>
    <w:rsid w:val="00485C66"/>
    <w:rsid w:val="00486680"/>
    <w:rsid w:val="004866BF"/>
    <w:rsid w:val="004868A5"/>
    <w:rsid w:val="00486A78"/>
    <w:rsid w:val="00486C0A"/>
    <w:rsid w:val="00486EB4"/>
    <w:rsid w:val="0048716A"/>
    <w:rsid w:val="004872DC"/>
    <w:rsid w:val="004873A0"/>
    <w:rsid w:val="004912AC"/>
    <w:rsid w:val="00491792"/>
    <w:rsid w:val="0049185E"/>
    <w:rsid w:val="00491D3B"/>
    <w:rsid w:val="00493632"/>
    <w:rsid w:val="0049370D"/>
    <w:rsid w:val="00493A75"/>
    <w:rsid w:val="00493CC9"/>
    <w:rsid w:val="00494235"/>
    <w:rsid w:val="00494342"/>
    <w:rsid w:val="00494E8F"/>
    <w:rsid w:val="00495218"/>
    <w:rsid w:val="00496212"/>
    <w:rsid w:val="004964B9"/>
    <w:rsid w:val="0049701B"/>
    <w:rsid w:val="004970AA"/>
    <w:rsid w:val="0049777C"/>
    <w:rsid w:val="004A04E0"/>
    <w:rsid w:val="004A052D"/>
    <w:rsid w:val="004A05E7"/>
    <w:rsid w:val="004A14B0"/>
    <w:rsid w:val="004A1F20"/>
    <w:rsid w:val="004A2569"/>
    <w:rsid w:val="004A2765"/>
    <w:rsid w:val="004A2994"/>
    <w:rsid w:val="004A29AF"/>
    <w:rsid w:val="004A2E2F"/>
    <w:rsid w:val="004A3292"/>
    <w:rsid w:val="004A330A"/>
    <w:rsid w:val="004A40A2"/>
    <w:rsid w:val="004A4A70"/>
    <w:rsid w:val="004A4AF0"/>
    <w:rsid w:val="004A4C34"/>
    <w:rsid w:val="004A4E57"/>
    <w:rsid w:val="004A5B1C"/>
    <w:rsid w:val="004A5BBE"/>
    <w:rsid w:val="004A5CDA"/>
    <w:rsid w:val="004A5E0A"/>
    <w:rsid w:val="004A63EC"/>
    <w:rsid w:val="004A65E3"/>
    <w:rsid w:val="004A6689"/>
    <w:rsid w:val="004A67B4"/>
    <w:rsid w:val="004A6A83"/>
    <w:rsid w:val="004A6CA7"/>
    <w:rsid w:val="004A738B"/>
    <w:rsid w:val="004A775A"/>
    <w:rsid w:val="004A7F81"/>
    <w:rsid w:val="004B07BC"/>
    <w:rsid w:val="004B0985"/>
    <w:rsid w:val="004B0A51"/>
    <w:rsid w:val="004B0BA3"/>
    <w:rsid w:val="004B10FD"/>
    <w:rsid w:val="004B1A47"/>
    <w:rsid w:val="004B1AD5"/>
    <w:rsid w:val="004B1E48"/>
    <w:rsid w:val="004B1E69"/>
    <w:rsid w:val="004B2279"/>
    <w:rsid w:val="004B248A"/>
    <w:rsid w:val="004B2759"/>
    <w:rsid w:val="004B282C"/>
    <w:rsid w:val="004B3413"/>
    <w:rsid w:val="004B3808"/>
    <w:rsid w:val="004B3CC9"/>
    <w:rsid w:val="004B3DB4"/>
    <w:rsid w:val="004B3F3B"/>
    <w:rsid w:val="004B4740"/>
    <w:rsid w:val="004B479A"/>
    <w:rsid w:val="004B4966"/>
    <w:rsid w:val="004B4967"/>
    <w:rsid w:val="004B5A91"/>
    <w:rsid w:val="004B5A9E"/>
    <w:rsid w:val="004B62E3"/>
    <w:rsid w:val="004B63C3"/>
    <w:rsid w:val="004B66D5"/>
    <w:rsid w:val="004B67F9"/>
    <w:rsid w:val="004B6A02"/>
    <w:rsid w:val="004B6CC1"/>
    <w:rsid w:val="004B6D36"/>
    <w:rsid w:val="004B6ECE"/>
    <w:rsid w:val="004B737D"/>
    <w:rsid w:val="004B765B"/>
    <w:rsid w:val="004B7C17"/>
    <w:rsid w:val="004B7F15"/>
    <w:rsid w:val="004C0759"/>
    <w:rsid w:val="004C0A07"/>
    <w:rsid w:val="004C123E"/>
    <w:rsid w:val="004C1372"/>
    <w:rsid w:val="004C173F"/>
    <w:rsid w:val="004C271E"/>
    <w:rsid w:val="004C277F"/>
    <w:rsid w:val="004C3093"/>
    <w:rsid w:val="004C32A5"/>
    <w:rsid w:val="004C3416"/>
    <w:rsid w:val="004C3986"/>
    <w:rsid w:val="004C3A83"/>
    <w:rsid w:val="004C3F21"/>
    <w:rsid w:val="004C4D27"/>
    <w:rsid w:val="004C4E14"/>
    <w:rsid w:val="004C4EF0"/>
    <w:rsid w:val="004C4FC8"/>
    <w:rsid w:val="004C58C0"/>
    <w:rsid w:val="004C594C"/>
    <w:rsid w:val="004C5968"/>
    <w:rsid w:val="004C5ABD"/>
    <w:rsid w:val="004C5B44"/>
    <w:rsid w:val="004C5C15"/>
    <w:rsid w:val="004C5DAB"/>
    <w:rsid w:val="004C5F20"/>
    <w:rsid w:val="004C6798"/>
    <w:rsid w:val="004C67A2"/>
    <w:rsid w:val="004C6FB8"/>
    <w:rsid w:val="004C7133"/>
    <w:rsid w:val="004C72CD"/>
    <w:rsid w:val="004C7363"/>
    <w:rsid w:val="004C7664"/>
    <w:rsid w:val="004C7E77"/>
    <w:rsid w:val="004D09EF"/>
    <w:rsid w:val="004D0DB1"/>
    <w:rsid w:val="004D0DD0"/>
    <w:rsid w:val="004D1103"/>
    <w:rsid w:val="004D156C"/>
    <w:rsid w:val="004D1674"/>
    <w:rsid w:val="004D2654"/>
    <w:rsid w:val="004D2831"/>
    <w:rsid w:val="004D29D7"/>
    <w:rsid w:val="004D2A37"/>
    <w:rsid w:val="004D2A99"/>
    <w:rsid w:val="004D2F04"/>
    <w:rsid w:val="004D3E9B"/>
    <w:rsid w:val="004D499D"/>
    <w:rsid w:val="004D4A2C"/>
    <w:rsid w:val="004D4FD3"/>
    <w:rsid w:val="004D553D"/>
    <w:rsid w:val="004D5F1D"/>
    <w:rsid w:val="004D612E"/>
    <w:rsid w:val="004D64E2"/>
    <w:rsid w:val="004D69CD"/>
    <w:rsid w:val="004D6AF0"/>
    <w:rsid w:val="004D6B33"/>
    <w:rsid w:val="004D6F9F"/>
    <w:rsid w:val="004D75A1"/>
    <w:rsid w:val="004D7779"/>
    <w:rsid w:val="004E0042"/>
    <w:rsid w:val="004E0331"/>
    <w:rsid w:val="004E03EB"/>
    <w:rsid w:val="004E065F"/>
    <w:rsid w:val="004E18CA"/>
    <w:rsid w:val="004E28D8"/>
    <w:rsid w:val="004E2AFA"/>
    <w:rsid w:val="004E3090"/>
    <w:rsid w:val="004E35A2"/>
    <w:rsid w:val="004E3A89"/>
    <w:rsid w:val="004E3D60"/>
    <w:rsid w:val="004E3E3F"/>
    <w:rsid w:val="004E3FFC"/>
    <w:rsid w:val="004E424E"/>
    <w:rsid w:val="004E42BD"/>
    <w:rsid w:val="004E43F6"/>
    <w:rsid w:val="004E4525"/>
    <w:rsid w:val="004E4808"/>
    <w:rsid w:val="004E48D0"/>
    <w:rsid w:val="004E50B5"/>
    <w:rsid w:val="004E5600"/>
    <w:rsid w:val="004E61FF"/>
    <w:rsid w:val="004E6D8E"/>
    <w:rsid w:val="004E6E87"/>
    <w:rsid w:val="004E6F74"/>
    <w:rsid w:val="004E795B"/>
    <w:rsid w:val="004F0135"/>
    <w:rsid w:val="004F042E"/>
    <w:rsid w:val="004F0865"/>
    <w:rsid w:val="004F0AE5"/>
    <w:rsid w:val="004F1546"/>
    <w:rsid w:val="004F163C"/>
    <w:rsid w:val="004F181E"/>
    <w:rsid w:val="004F1A74"/>
    <w:rsid w:val="004F1AB1"/>
    <w:rsid w:val="004F1D70"/>
    <w:rsid w:val="004F23D1"/>
    <w:rsid w:val="004F26CB"/>
    <w:rsid w:val="004F2793"/>
    <w:rsid w:val="004F2BAB"/>
    <w:rsid w:val="004F318A"/>
    <w:rsid w:val="004F3194"/>
    <w:rsid w:val="004F35E3"/>
    <w:rsid w:val="004F3661"/>
    <w:rsid w:val="004F3F93"/>
    <w:rsid w:val="004F465B"/>
    <w:rsid w:val="004F533A"/>
    <w:rsid w:val="004F5EBF"/>
    <w:rsid w:val="004F62A4"/>
    <w:rsid w:val="004F6625"/>
    <w:rsid w:val="004F680F"/>
    <w:rsid w:val="004F6849"/>
    <w:rsid w:val="004F6917"/>
    <w:rsid w:val="004F702D"/>
    <w:rsid w:val="004F7559"/>
    <w:rsid w:val="004F7800"/>
    <w:rsid w:val="004F783F"/>
    <w:rsid w:val="0050004E"/>
    <w:rsid w:val="0050065E"/>
    <w:rsid w:val="00500766"/>
    <w:rsid w:val="005009BA"/>
    <w:rsid w:val="00500C90"/>
    <w:rsid w:val="0050151A"/>
    <w:rsid w:val="00501C1D"/>
    <w:rsid w:val="0050254C"/>
    <w:rsid w:val="005026CA"/>
    <w:rsid w:val="00502738"/>
    <w:rsid w:val="005032FE"/>
    <w:rsid w:val="0050424D"/>
    <w:rsid w:val="00504752"/>
    <w:rsid w:val="00504C8E"/>
    <w:rsid w:val="005050D9"/>
    <w:rsid w:val="00506199"/>
    <w:rsid w:val="00506350"/>
    <w:rsid w:val="005064AF"/>
    <w:rsid w:val="00506FF8"/>
    <w:rsid w:val="0050704E"/>
    <w:rsid w:val="0050758B"/>
    <w:rsid w:val="0050775A"/>
    <w:rsid w:val="00507790"/>
    <w:rsid w:val="00510488"/>
    <w:rsid w:val="005104F5"/>
    <w:rsid w:val="005105D6"/>
    <w:rsid w:val="00511246"/>
    <w:rsid w:val="0051143B"/>
    <w:rsid w:val="0051209E"/>
    <w:rsid w:val="00512338"/>
    <w:rsid w:val="00512610"/>
    <w:rsid w:val="005128FA"/>
    <w:rsid w:val="005130D9"/>
    <w:rsid w:val="00513111"/>
    <w:rsid w:val="00513F1B"/>
    <w:rsid w:val="0051483E"/>
    <w:rsid w:val="0051493E"/>
    <w:rsid w:val="005149AD"/>
    <w:rsid w:val="00514BCB"/>
    <w:rsid w:val="00514FAB"/>
    <w:rsid w:val="0051525E"/>
    <w:rsid w:val="005156D4"/>
    <w:rsid w:val="0051618A"/>
    <w:rsid w:val="00516366"/>
    <w:rsid w:val="005168DE"/>
    <w:rsid w:val="00516B4B"/>
    <w:rsid w:val="00516ECB"/>
    <w:rsid w:val="00517172"/>
    <w:rsid w:val="005171FC"/>
    <w:rsid w:val="005203F6"/>
    <w:rsid w:val="00520C26"/>
    <w:rsid w:val="00520C74"/>
    <w:rsid w:val="00520EF6"/>
    <w:rsid w:val="00521104"/>
    <w:rsid w:val="0052117D"/>
    <w:rsid w:val="00521AFD"/>
    <w:rsid w:val="00522C34"/>
    <w:rsid w:val="00522E2F"/>
    <w:rsid w:val="00522EB5"/>
    <w:rsid w:val="00523318"/>
    <w:rsid w:val="00523527"/>
    <w:rsid w:val="0052397D"/>
    <w:rsid w:val="00523D8F"/>
    <w:rsid w:val="00523DD6"/>
    <w:rsid w:val="00523EA5"/>
    <w:rsid w:val="00524557"/>
    <w:rsid w:val="0052505E"/>
    <w:rsid w:val="00525C35"/>
    <w:rsid w:val="00526D3C"/>
    <w:rsid w:val="00526E27"/>
    <w:rsid w:val="00526E99"/>
    <w:rsid w:val="0052779B"/>
    <w:rsid w:val="00527F80"/>
    <w:rsid w:val="0053058A"/>
    <w:rsid w:val="00531587"/>
    <w:rsid w:val="0053159D"/>
    <w:rsid w:val="0053171B"/>
    <w:rsid w:val="00531D6B"/>
    <w:rsid w:val="00531D7B"/>
    <w:rsid w:val="00531E1C"/>
    <w:rsid w:val="0053205A"/>
    <w:rsid w:val="00532367"/>
    <w:rsid w:val="00532671"/>
    <w:rsid w:val="00532969"/>
    <w:rsid w:val="00532A2F"/>
    <w:rsid w:val="00532B3A"/>
    <w:rsid w:val="00532D1B"/>
    <w:rsid w:val="00533308"/>
    <w:rsid w:val="00533543"/>
    <w:rsid w:val="005335DB"/>
    <w:rsid w:val="0053382F"/>
    <w:rsid w:val="0053394E"/>
    <w:rsid w:val="005340E9"/>
    <w:rsid w:val="005340EF"/>
    <w:rsid w:val="00534287"/>
    <w:rsid w:val="00534375"/>
    <w:rsid w:val="005343C6"/>
    <w:rsid w:val="00534568"/>
    <w:rsid w:val="005348A4"/>
    <w:rsid w:val="00534913"/>
    <w:rsid w:val="00534A2D"/>
    <w:rsid w:val="00534FCD"/>
    <w:rsid w:val="00535C45"/>
    <w:rsid w:val="00536025"/>
    <w:rsid w:val="00536CB6"/>
    <w:rsid w:val="00536D14"/>
    <w:rsid w:val="00537399"/>
    <w:rsid w:val="005410CB"/>
    <w:rsid w:val="00541B37"/>
    <w:rsid w:val="00541CA0"/>
    <w:rsid w:val="005421A1"/>
    <w:rsid w:val="005421C5"/>
    <w:rsid w:val="005427B4"/>
    <w:rsid w:val="00542DB2"/>
    <w:rsid w:val="005434F2"/>
    <w:rsid w:val="00543F32"/>
    <w:rsid w:val="00543FBF"/>
    <w:rsid w:val="00544246"/>
    <w:rsid w:val="00544733"/>
    <w:rsid w:val="0054538B"/>
    <w:rsid w:val="005454DE"/>
    <w:rsid w:val="00545A46"/>
    <w:rsid w:val="00545F56"/>
    <w:rsid w:val="005462C9"/>
    <w:rsid w:val="005467FE"/>
    <w:rsid w:val="00546C31"/>
    <w:rsid w:val="00547332"/>
    <w:rsid w:val="005473CD"/>
    <w:rsid w:val="00547660"/>
    <w:rsid w:val="00547BDA"/>
    <w:rsid w:val="005501EB"/>
    <w:rsid w:val="005507CE"/>
    <w:rsid w:val="00550A79"/>
    <w:rsid w:val="00550EDD"/>
    <w:rsid w:val="00551182"/>
    <w:rsid w:val="005524AD"/>
    <w:rsid w:val="00552BEF"/>
    <w:rsid w:val="0055347D"/>
    <w:rsid w:val="00553491"/>
    <w:rsid w:val="00553A64"/>
    <w:rsid w:val="005541D9"/>
    <w:rsid w:val="005553A7"/>
    <w:rsid w:val="0055557D"/>
    <w:rsid w:val="005563C5"/>
    <w:rsid w:val="0055643C"/>
    <w:rsid w:val="00556843"/>
    <w:rsid w:val="00556A4F"/>
    <w:rsid w:val="00556CC9"/>
    <w:rsid w:val="00556D07"/>
    <w:rsid w:val="005571FA"/>
    <w:rsid w:val="00557436"/>
    <w:rsid w:val="00557B97"/>
    <w:rsid w:val="00560089"/>
    <w:rsid w:val="00560904"/>
    <w:rsid w:val="005609F1"/>
    <w:rsid w:val="005612B7"/>
    <w:rsid w:val="00561479"/>
    <w:rsid w:val="00561C57"/>
    <w:rsid w:val="00561F3A"/>
    <w:rsid w:val="00562B78"/>
    <w:rsid w:val="00562F3D"/>
    <w:rsid w:val="005633E6"/>
    <w:rsid w:val="00563FF3"/>
    <w:rsid w:val="0056406C"/>
    <w:rsid w:val="00564194"/>
    <w:rsid w:val="00564D20"/>
    <w:rsid w:val="00564F28"/>
    <w:rsid w:val="00565015"/>
    <w:rsid w:val="00565347"/>
    <w:rsid w:val="005657A3"/>
    <w:rsid w:val="00565850"/>
    <w:rsid w:val="00565ED0"/>
    <w:rsid w:val="00566215"/>
    <w:rsid w:val="00566432"/>
    <w:rsid w:val="005664C4"/>
    <w:rsid w:val="005666BC"/>
    <w:rsid w:val="00566A9F"/>
    <w:rsid w:val="00566BB2"/>
    <w:rsid w:val="00566FBE"/>
    <w:rsid w:val="005679FE"/>
    <w:rsid w:val="00567D31"/>
    <w:rsid w:val="00567EBE"/>
    <w:rsid w:val="00570147"/>
    <w:rsid w:val="005710C1"/>
    <w:rsid w:val="005712ED"/>
    <w:rsid w:val="005713F8"/>
    <w:rsid w:val="005717F6"/>
    <w:rsid w:val="00571D6C"/>
    <w:rsid w:val="00571FDB"/>
    <w:rsid w:val="00572884"/>
    <w:rsid w:val="00572CB1"/>
    <w:rsid w:val="005731E7"/>
    <w:rsid w:val="005734FD"/>
    <w:rsid w:val="005735F9"/>
    <w:rsid w:val="005740BA"/>
    <w:rsid w:val="0057451D"/>
    <w:rsid w:val="00574A61"/>
    <w:rsid w:val="00574DF9"/>
    <w:rsid w:val="0057558B"/>
    <w:rsid w:val="00575611"/>
    <w:rsid w:val="005759CB"/>
    <w:rsid w:val="00575D5A"/>
    <w:rsid w:val="00576359"/>
    <w:rsid w:val="00576469"/>
    <w:rsid w:val="0057702D"/>
    <w:rsid w:val="0057789A"/>
    <w:rsid w:val="00577EEC"/>
    <w:rsid w:val="00580047"/>
    <w:rsid w:val="00580BFE"/>
    <w:rsid w:val="00580F28"/>
    <w:rsid w:val="0058184B"/>
    <w:rsid w:val="00581AC9"/>
    <w:rsid w:val="00582B7A"/>
    <w:rsid w:val="005830D8"/>
    <w:rsid w:val="005835B8"/>
    <w:rsid w:val="005835DD"/>
    <w:rsid w:val="00583D19"/>
    <w:rsid w:val="00583DD3"/>
    <w:rsid w:val="005843CB"/>
    <w:rsid w:val="00584AB3"/>
    <w:rsid w:val="00584B04"/>
    <w:rsid w:val="00584B75"/>
    <w:rsid w:val="00585048"/>
    <w:rsid w:val="005850E8"/>
    <w:rsid w:val="005852AA"/>
    <w:rsid w:val="005852CA"/>
    <w:rsid w:val="00585F39"/>
    <w:rsid w:val="0058622A"/>
    <w:rsid w:val="005865E9"/>
    <w:rsid w:val="00586A7F"/>
    <w:rsid w:val="00586BCB"/>
    <w:rsid w:val="00587BDE"/>
    <w:rsid w:val="00590303"/>
    <w:rsid w:val="005905C1"/>
    <w:rsid w:val="00590CB1"/>
    <w:rsid w:val="00590EE6"/>
    <w:rsid w:val="00591265"/>
    <w:rsid w:val="00591A6D"/>
    <w:rsid w:val="00591FBF"/>
    <w:rsid w:val="00592559"/>
    <w:rsid w:val="00592844"/>
    <w:rsid w:val="00593177"/>
    <w:rsid w:val="00593356"/>
    <w:rsid w:val="005936E4"/>
    <w:rsid w:val="00593B0F"/>
    <w:rsid w:val="00593C2E"/>
    <w:rsid w:val="00593EC3"/>
    <w:rsid w:val="0059422D"/>
    <w:rsid w:val="00594378"/>
    <w:rsid w:val="005949C4"/>
    <w:rsid w:val="00594B8C"/>
    <w:rsid w:val="00594DA9"/>
    <w:rsid w:val="00595780"/>
    <w:rsid w:val="005962A6"/>
    <w:rsid w:val="00596566"/>
    <w:rsid w:val="00596DC8"/>
    <w:rsid w:val="00597463"/>
    <w:rsid w:val="005977AC"/>
    <w:rsid w:val="00597AB9"/>
    <w:rsid w:val="00597B0C"/>
    <w:rsid w:val="00597F9D"/>
    <w:rsid w:val="005A0B26"/>
    <w:rsid w:val="005A1310"/>
    <w:rsid w:val="005A24E2"/>
    <w:rsid w:val="005A319F"/>
    <w:rsid w:val="005A39DE"/>
    <w:rsid w:val="005A3E36"/>
    <w:rsid w:val="005A40BB"/>
    <w:rsid w:val="005A420B"/>
    <w:rsid w:val="005A4533"/>
    <w:rsid w:val="005A48B2"/>
    <w:rsid w:val="005A4D47"/>
    <w:rsid w:val="005A552E"/>
    <w:rsid w:val="005A5684"/>
    <w:rsid w:val="005A58CF"/>
    <w:rsid w:val="005A5B43"/>
    <w:rsid w:val="005A5E86"/>
    <w:rsid w:val="005A6179"/>
    <w:rsid w:val="005A6596"/>
    <w:rsid w:val="005A692A"/>
    <w:rsid w:val="005A6DA3"/>
    <w:rsid w:val="005A6E4E"/>
    <w:rsid w:val="005A713A"/>
    <w:rsid w:val="005A7675"/>
    <w:rsid w:val="005A78B8"/>
    <w:rsid w:val="005A7F35"/>
    <w:rsid w:val="005B0339"/>
    <w:rsid w:val="005B0C3A"/>
    <w:rsid w:val="005B10C7"/>
    <w:rsid w:val="005B15F3"/>
    <w:rsid w:val="005B1807"/>
    <w:rsid w:val="005B2590"/>
    <w:rsid w:val="005B28D0"/>
    <w:rsid w:val="005B2BF7"/>
    <w:rsid w:val="005B38AC"/>
    <w:rsid w:val="005B3ACF"/>
    <w:rsid w:val="005B3CB0"/>
    <w:rsid w:val="005B4331"/>
    <w:rsid w:val="005B43FA"/>
    <w:rsid w:val="005B4632"/>
    <w:rsid w:val="005B4642"/>
    <w:rsid w:val="005B46C6"/>
    <w:rsid w:val="005B5B32"/>
    <w:rsid w:val="005B6453"/>
    <w:rsid w:val="005B657B"/>
    <w:rsid w:val="005B662E"/>
    <w:rsid w:val="005B703D"/>
    <w:rsid w:val="005C00E8"/>
    <w:rsid w:val="005C00F3"/>
    <w:rsid w:val="005C06F9"/>
    <w:rsid w:val="005C0782"/>
    <w:rsid w:val="005C0951"/>
    <w:rsid w:val="005C09A7"/>
    <w:rsid w:val="005C09E1"/>
    <w:rsid w:val="005C0A83"/>
    <w:rsid w:val="005C0BBB"/>
    <w:rsid w:val="005C0E38"/>
    <w:rsid w:val="005C0E61"/>
    <w:rsid w:val="005C0FA1"/>
    <w:rsid w:val="005C11CB"/>
    <w:rsid w:val="005C1224"/>
    <w:rsid w:val="005C12A7"/>
    <w:rsid w:val="005C1828"/>
    <w:rsid w:val="005C1A78"/>
    <w:rsid w:val="005C26DB"/>
    <w:rsid w:val="005C2A48"/>
    <w:rsid w:val="005C3225"/>
    <w:rsid w:val="005C32A4"/>
    <w:rsid w:val="005C3648"/>
    <w:rsid w:val="005C37B5"/>
    <w:rsid w:val="005C4117"/>
    <w:rsid w:val="005C41AB"/>
    <w:rsid w:val="005C44D8"/>
    <w:rsid w:val="005C48E3"/>
    <w:rsid w:val="005C4F82"/>
    <w:rsid w:val="005C53BF"/>
    <w:rsid w:val="005C5440"/>
    <w:rsid w:val="005C5E11"/>
    <w:rsid w:val="005C70A9"/>
    <w:rsid w:val="005C7368"/>
    <w:rsid w:val="005C7573"/>
    <w:rsid w:val="005C7EE3"/>
    <w:rsid w:val="005D0317"/>
    <w:rsid w:val="005D0468"/>
    <w:rsid w:val="005D08AF"/>
    <w:rsid w:val="005D0A50"/>
    <w:rsid w:val="005D0A55"/>
    <w:rsid w:val="005D0D34"/>
    <w:rsid w:val="005D10AD"/>
    <w:rsid w:val="005D1148"/>
    <w:rsid w:val="005D15D7"/>
    <w:rsid w:val="005D15E9"/>
    <w:rsid w:val="005D16DD"/>
    <w:rsid w:val="005D1CED"/>
    <w:rsid w:val="005D1DA3"/>
    <w:rsid w:val="005D275A"/>
    <w:rsid w:val="005D2BD3"/>
    <w:rsid w:val="005D2C7F"/>
    <w:rsid w:val="005D2DA3"/>
    <w:rsid w:val="005D2FC4"/>
    <w:rsid w:val="005D341E"/>
    <w:rsid w:val="005D3564"/>
    <w:rsid w:val="005D368A"/>
    <w:rsid w:val="005D3AB9"/>
    <w:rsid w:val="005D3D98"/>
    <w:rsid w:val="005D3F6F"/>
    <w:rsid w:val="005D423F"/>
    <w:rsid w:val="005D45F2"/>
    <w:rsid w:val="005D4781"/>
    <w:rsid w:val="005D4899"/>
    <w:rsid w:val="005D4A73"/>
    <w:rsid w:val="005D4E9B"/>
    <w:rsid w:val="005D5B2B"/>
    <w:rsid w:val="005D5DA0"/>
    <w:rsid w:val="005D6066"/>
    <w:rsid w:val="005D612E"/>
    <w:rsid w:val="005D646A"/>
    <w:rsid w:val="005D674B"/>
    <w:rsid w:val="005D6FAE"/>
    <w:rsid w:val="005D70A5"/>
    <w:rsid w:val="005D7B55"/>
    <w:rsid w:val="005D7F06"/>
    <w:rsid w:val="005D7F72"/>
    <w:rsid w:val="005E0646"/>
    <w:rsid w:val="005E067B"/>
    <w:rsid w:val="005E0F37"/>
    <w:rsid w:val="005E1491"/>
    <w:rsid w:val="005E166C"/>
    <w:rsid w:val="005E16C5"/>
    <w:rsid w:val="005E1C9C"/>
    <w:rsid w:val="005E1FE2"/>
    <w:rsid w:val="005E2611"/>
    <w:rsid w:val="005E26BB"/>
    <w:rsid w:val="005E2C8F"/>
    <w:rsid w:val="005E2F2C"/>
    <w:rsid w:val="005E35FD"/>
    <w:rsid w:val="005E374C"/>
    <w:rsid w:val="005E381F"/>
    <w:rsid w:val="005E3D38"/>
    <w:rsid w:val="005E4249"/>
    <w:rsid w:val="005E47C8"/>
    <w:rsid w:val="005E50CA"/>
    <w:rsid w:val="005E5178"/>
    <w:rsid w:val="005E579C"/>
    <w:rsid w:val="005E5A5A"/>
    <w:rsid w:val="005E5FBA"/>
    <w:rsid w:val="005E6EF3"/>
    <w:rsid w:val="005E6FF2"/>
    <w:rsid w:val="005E7207"/>
    <w:rsid w:val="005E7294"/>
    <w:rsid w:val="005E79DC"/>
    <w:rsid w:val="005F05DE"/>
    <w:rsid w:val="005F1543"/>
    <w:rsid w:val="005F1F81"/>
    <w:rsid w:val="005F21C3"/>
    <w:rsid w:val="005F2B4F"/>
    <w:rsid w:val="005F3231"/>
    <w:rsid w:val="005F3739"/>
    <w:rsid w:val="005F382C"/>
    <w:rsid w:val="005F3E91"/>
    <w:rsid w:val="005F42AE"/>
    <w:rsid w:val="005F4348"/>
    <w:rsid w:val="005F55DC"/>
    <w:rsid w:val="005F574D"/>
    <w:rsid w:val="005F579C"/>
    <w:rsid w:val="005F5B10"/>
    <w:rsid w:val="005F5DF5"/>
    <w:rsid w:val="005F6530"/>
    <w:rsid w:val="005F687B"/>
    <w:rsid w:val="005F6954"/>
    <w:rsid w:val="005F6B9E"/>
    <w:rsid w:val="005F7A4F"/>
    <w:rsid w:val="005F7DD4"/>
    <w:rsid w:val="005F7DE3"/>
    <w:rsid w:val="0060054C"/>
    <w:rsid w:val="00600594"/>
    <w:rsid w:val="006006ED"/>
    <w:rsid w:val="006021A8"/>
    <w:rsid w:val="00602E89"/>
    <w:rsid w:val="00602F0D"/>
    <w:rsid w:val="006030F4"/>
    <w:rsid w:val="0060325C"/>
    <w:rsid w:val="00603425"/>
    <w:rsid w:val="00603915"/>
    <w:rsid w:val="00603C80"/>
    <w:rsid w:val="00604671"/>
    <w:rsid w:val="00604776"/>
    <w:rsid w:val="00604FBC"/>
    <w:rsid w:val="006050FF"/>
    <w:rsid w:val="0060593D"/>
    <w:rsid w:val="00605A2D"/>
    <w:rsid w:val="00605F27"/>
    <w:rsid w:val="00605FFF"/>
    <w:rsid w:val="00606752"/>
    <w:rsid w:val="00606D72"/>
    <w:rsid w:val="00606E02"/>
    <w:rsid w:val="006070E3"/>
    <w:rsid w:val="00607AC1"/>
    <w:rsid w:val="00607B7C"/>
    <w:rsid w:val="00610268"/>
    <w:rsid w:val="006102FE"/>
    <w:rsid w:val="006109C4"/>
    <w:rsid w:val="00610D19"/>
    <w:rsid w:val="00610E0C"/>
    <w:rsid w:val="00610E2B"/>
    <w:rsid w:val="00611050"/>
    <w:rsid w:val="006110C6"/>
    <w:rsid w:val="00611330"/>
    <w:rsid w:val="00611C44"/>
    <w:rsid w:val="00611E03"/>
    <w:rsid w:val="00612074"/>
    <w:rsid w:val="00612C30"/>
    <w:rsid w:val="00612C31"/>
    <w:rsid w:val="00612D7D"/>
    <w:rsid w:val="00612E22"/>
    <w:rsid w:val="00613469"/>
    <w:rsid w:val="006137E5"/>
    <w:rsid w:val="0061390D"/>
    <w:rsid w:val="00613A5A"/>
    <w:rsid w:val="00613AA1"/>
    <w:rsid w:val="00613AAB"/>
    <w:rsid w:val="0061412E"/>
    <w:rsid w:val="00614369"/>
    <w:rsid w:val="006146EB"/>
    <w:rsid w:val="006147A3"/>
    <w:rsid w:val="00614A94"/>
    <w:rsid w:val="00614C77"/>
    <w:rsid w:val="0061533F"/>
    <w:rsid w:val="0061566C"/>
    <w:rsid w:val="00615803"/>
    <w:rsid w:val="00616017"/>
    <w:rsid w:val="006162D2"/>
    <w:rsid w:val="00616B27"/>
    <w:rsid w:val="00617534"/>
    <w:rsid w:val="00617A8F"/>
    <w:rsid w:val="00617C05"/>
    <w:rsid w:val="006205B2"/>
    <w:rsid w:val="006216BD"/>
    <w:rsid w:val="00621BA5"/>
    <w:rsid w:val="00621D64"/>
    <w:rsid w:val="0062212F"/>
    <w:rsid w:val="006225A6"/>
    <w:rsid w:val="006229C7"/>
    <w:rsid w:val="00624130"/>
    <w:rsid w:val="00624716"/>
    <w:rsid w:val="00624E03"/>
    <w:rsid w:val="00625101"/>
    <w:rsid w:val="006254D7"/>
    <w:rsid w:val="00625A96"/>
    <w:rsid w:val="00625FC2"/>
    <w:rsid w:val="0062634C"/>
    <w:rsid w:val="00626C80"/>
    <w:rsid w:val="00626CEF"/>
    <w:rsid w:val="00626EFD"/>
    <w:rsid w:val="00626F38"/>
    <w:rsid w:val="00627E36"/>
    <w:rsid w:val="00630C59"/>
    <w:rsid w:val="00630D67"/>
    <w:rsid w:val="0063114C"/>
    <w:rsid w:val="006312B1"/>
    <w:rsid w:val="00631467"/>
    <w:rsid w:val="00631B34"/>
    <w:rsid w:val="0063245E"/>
    <w:rsid w:val="0063342B"/>
    <w:rsid w:val="00634322"/>
    <w:rsid w:val="00634497"/>
    <w:rsid w:val="00634A17"/>
    <w:rsid w:val="00634B0F"/>
    <w:rsid w:val="006359AC"/>
    <w:rsid w:val="00636AF3"/>
    <w:rsid w:val="00637C14"/>
    <w:rsid w:val="00637E45"/>
    <w:rsid w:val="006400F3"/>
    <w:rsid w:val="006411A7"/>
    <w:rsid w:val="006420F8"/>
    <w:rsid w:val="0064238C"/>
    <w:rsid w:val="006426BE"/>
    <w:rsid w:val="00642809"/>
    <w:rsid w:val="00642AC9"/>
    <w:rsid w:val="00643058"/>
    <w:rsid w:val="0064348B"/>
    <w:rsid w:val="00643932"/>
    <w:rsid w:val="00643AE8"/>
    <w:rsid w:val="00643CEB"/>
    <w:rsid w:val="00643D23"/>
    <w:rsid w:val="00643D39"/>
    <w:rsid w:val="00643F91"/>
    <w:rsid w:val="00644068"/>
    <w:rsid w:val="0064407C"/>
    <w:rsid w:val="006444AF"/>
    <w:rsid w:val="00644DB4"/>
    <w:rsid w:val="006454A6"/>
    <w:rsid w:val="00645FB7"/>
    <w:rsid w:val="0064609F"/>
    <w:rsid w:val="00646DB2"/>
    <w:rsid w:val="00646F59"/>
    <w:rsid w:val="006476CA"/>
    <w:rsid w:val="006477AB"/>
    <w:rsid w:val="00647925"/>
    <w:rsid w:val="00647B72"/>
    <w:rsid w:val="00650348"/>
    <w:rsid w:val="00650501"/>
    <w:rsid w:val="0065060D"/>
    <w:rsid w:val="00650973"/>
    <w:rsid w:val="00650AAD"/>
    <w:rsid w:val="00651581"/>
    <w:rsid w:val="00651633"/>
    <w:rsid w:val="0065168F"/>
    <w:rsid w:val="00651F87"/>
    <w:rsid w:val="006525C5"/>
    <w:rsid w:val="0065273A"/>
    <w:rsid w:val="0065289C"/>
    <w:rsid w:val="00652DDE"/>
    <w:rsid w:val="00652E99"/>
    <w:rsid w:val="006536E9"/>
    <w:rsid w:val="00653D88"/>
    <w:rsid w:val="0065438F"/>
    <w:rsid w:val="0065480C"/>
    <w:rsid w:val="00654D58"/>
    <w:rsid w:val="00654F4A"/>
    <w:rsid w:val="00655071"/>
    <w:rsid w:val="006556C4"/>
    <w:rsid w:val="00655E23"/>
    <w:rsid w:val="0065652F"/>
    <w:rsid w:val="006567C4"/>
    <w:rsid w:val="00656A20"/>
    <w:rsid w:val="00656ECC"/>
    <w:rsid w:val="00657628"/>
    <w:rsid w:val="00657CD8"/>
    <w:rsid w:val="00657F51"/>
    <w:rsid w:val="00660364"/>
    <w:rsid w:val="0066061D"/>
    <w:rsid w:val="006607F9"/>
    <w:rsid w:val="00660E8E"/>
    <w:rsid w:val="00660F4C"/>
    <w:rsid w:val="00661242"/>
    <w:rsid w:val="00661C40"/>
    <w:rsid w:val="006637CF"/>
    <w:rsid w:val="00663F2B"/>
    <w:rsid w:val="006646A5"/>
    <w:rsid w:val="00664956"/>
    <w:rsid w:val="006655C0"/>
    <w:rsid w:val="00665E23"/>
    <w:rsid w:val="00665E80"/>
    <w:rsid w:val="00665F3E"/>
    <w:rsid w:val="00666573"/>
    <w:rsid w:val="0066706C"/>
    <w:rsid w:val="0066752D"/>
    <w:rsid w:val="00667573"/>
    <w:rsid w:val="00667846"/>
    <w:rsid w:val="0067049E"/>
    <w:rsid w:val="00670703"/>
    <w:rsid w:val="0067079D"/>
    <w:rsid w:val="00670930"/>
    <w:rsid w:val="00670E69"/>
    <w:rsid w:val="00671583"/>
    <w:rsid w:val="0067211F"/>
    <w:rsid w:val="00672517"/>
    <w:rsid w:val="0067287E"/>
    <w:rsid w:val="00672F49"/>
    <w:rsid w:val="006738C6"/>
    <w:rsid w:val="00673980"/>
    <w:rsid w:val="006746A1"/>
    <w:rsid w:val="00674B62"/>
    <w:rsid w:val="0067550C"/>
    <w:rsid w:val="006755F7"/>
    <w:rsid w:val="00675713"/>
    <w:rsid w:val="00675716"/>
    <w:rsid w:val="00675C28"/>
    <w:rsid w:val="006767C8"/>
    <w:rsid w:val="00676904"/>
    <w:rsid w:val="00676CDC"/>
    <w:rsid w:val="00676E6A"/>
    <w:rsid w:val="00676F7A"/>
    <w:rsid w:val="00676F8F"/>
    <w:rsid w:val="006770EC"/>
    <w:rsid w:val="00677983"/>
    <w:rsid w:val="00677F01"/>
    <w:rsid w:val="006800B3"/>
    <w:rsid w:val="006803E2"/>
    <w:rsid w:val="00680460"/>
    <w:rsid w:val="00680732"/>
    <w:rsid w:val="006809B7"/>
    <w:rsid w:val="00680BB5"/>
    <w:rsid w:val="00680C30"/>
    <w:rsid w:val="00681766"/>
    <w:rsid w:val="00681B40"/>
    <w:rsid w:val="006820F8"/>
    <w:rsid w:val="00682541"/>
    <w:rsid w:val="00682686"/>
    <w:rsid w:val="00682CD8"/>
    <w:rsid w:val="00682D75"/>
    <w:rsid w:val="00682E83"/>
    <w:rsid w:val="00683003"/>
    <w:rsid w:val="00684896"/>
    <w:rsid w:val="00684C2F"/>
    <w:rsid w:val="00684E52"/>
    <w:rsid w:val="00685508"/>
    <w:rsid w:val="00685583"/>
    <w:rsid w:val="006855A4"/>
    <w:rsid w:val="00685783"/>
    <w:rsid w:val="006857A3"/>
    <w:rsid w:val="00685DA7"/>
    <w:rsid w:val="00686020"/>
    <w:rsid w:val="006861A6"/>
    <w:rsid w:val="006862A3"/>
    <w:rsid w:val="00686E8A"/>
    <w:rsid w:val="00687209"/>
    <w:rsid w:val="006877F5"/>
    <w:rsid w:val="00687DFA"/>
    <w:rsid w:val="00690748"/>
    <w:rsid w:val="00690A50"/>
    <w:rsid w:val="00690C61"/>
    <w:rsid w:val="0069157E"/>
    <w:rsid w:val="00691DDA"/>
    <w:rsid w:val="00691E9D"/>
    <w:rsid w:val="00692152"/>
    <w:rsid w:val="00692216"/>
    <w:rsid w:val="00692578"/>
    <w:rsid w:val="0069313B"/>
    <w:rsid w:val="006933F9"/>
    <w:rsid w:val="00693943"/>
    <w:rsid w:val="006944BF"/>
    <w:rsid w:val="00694B7D"/>
    <w:rsid w:val="00694EB2"/>
    <w:rsid w:val="006953E2"/>
    <w:rsid w:val="00695FE1"/>
    <w:rsid w:val="006966C3"/>
    <w:rsid w:val="00696774"/>
    <w:rsid w:val="00697362"/>
    <w:rsid w:val="00697918"/>
    <w:rsid w:val="006A0038"/>
    <w:rsid w:val="006A08EA"/>
    <w:rsid w:val="006A12D2"/>
    <w:rsid w:val="006A1365"/>
    <w:rsid w:val="006A2036"/>
    <w:rsid w:val="006A2618"/>
    <w:rsid w:val="006A2D56"/>
    <w:rsid w:val="006A3B9A"/>
    <w:rsid w:val="006A3BD1"/>
    <w:rsid w:val="006A3EB4"/>
    <w:rsid w:val="006A46E4"/>
    <w:rsid w:val="006A48C8"/>
    <w:rsid w:val="006A48F9"/>
    <w:rsid w:val="006A4A1D"/>
    <w:rsid w:val="006A4AC8"/>
    <w:rsid w:val="006A5AFA"/>
    <w:rsid w:val="006A6010"/>
    <w:rsid w:val="006A6099"/>
    <w:rsid w:val="006A697F"/>
    <w:rsid w:val="006A6AD0"/>
    <w:rsid w:val="006A7430"/>
    <w:rsid w:val="006A7CE1"/>
    <w:rsid w:val="006B04C5"/>
    <w:rsid w:val="006B06C1"/>
    <w:rsid w:val="006B08D8"/>
    <w:rsid w:val="006B0B3C"/>
    <w:rsid w:val="006B0DC0"/>
    <w:rsid w:val="006B0DF0"/>
    <w:rsid w:val="006B1320"/>
    <w:rsid w:val="006B1A26"/>
    <w:rsid w:val="006B1F4F"/>
    <w:rsid w:val="006B213D"/>
    <w:rsid w:val="006B2501"/>
    <w:rsid w:val="006B28DB"/>
    <w:rsid w:val="006B2ED9"/>
    <w:rsid w:val="006B2F0B"/>
    <w:rsid w:val="006B329A"/>
    <w:rsid w:val="006B33F5"/>
    <w:rsid w:val="006B3666"/>
    <w:rsid w:val="006B4585"/>
    <w:rsid w:val="006B48CE"/>
    <w:rsid w:val="006B48E5"/>
    <w:rsid w:val="006B576A"/>
    <w:rsid w:val="006B65AE"/>
    <w:rsid w:val="006B69B6"/>
    <w:rsid w:val="006B6E30"/>
    <w:rsid w:val="006B74C9"/>
    <w:rsid w:val="006B7D10"/>
    <w:rsid w:val="006B7D1F"/>
    <w:rsid w:val="006B7EBC"/>
    <w:rsid w:val="006C0049"/>
    <w:rsid w:val="006C0203"/>
    <w:rsid w:val="006C0595"/>
    <w:rsid w:val="006C0E05"/>
    <w:rsid w:val="006C0EA0"/>
    <w:rsid w:val="006C136C"/>
    <w:rsid w:val="006C1508"/>
    <w:rsid w:val="006C1A73"/>
    <w:rsid w:val="006C1CAB"/>
    <w:rsid w:val="006C1EAC"/>
    <w:rsid w:val="006C1FD9"/>
    <w:rsid w:val="006C2E69"/>
    <w:rsid w:val="006C40FB"/>
    <w:rsid w:val="006C4A93"/>
    <w:rsid w:val="006C4D9E"/>
    <w:rsid w:val="006C4DDA"/>
    <w:rsid w:val="006C5269"/>
    <w:rsid w:val="006C6865"/>
    <w:rsid w:val="006C6D6C"/>
    <w:rsid w:val="006C6F18"/>
    <w:rsid w:val="006C6FE0"/>
    <w:rsid w:val="006C712A"/>
    <w:rsid w:val="006C7476"/>
    <w:rsid w:val="006C781F"/>
    <w:rsid w:val="006C7B2A"/>
    <w:rsid w:val="006C7E03"/>
    <w:rsid w:val="006D013A"/>
    <w:rsid w:val="006D085E"/>
    <w:rsid w:val="006D0D4B"/>
    <w:rsid w:val="006D151A"/>
    <w:rsid w:val="006D1A26"/>
    <w:rsid w:val="006D28D9"/>
    <w:rsid w:val="006D2E6C"/>
    <w:rsid w:val="006D3501"/>
    <w:rsid w:val="006D363E"/>
    <w:rsid w:val="006D4222"/>
    <w:rsid w:val="006D427C"/>
    <w:rsid w:val="006D46E3"/>
    <w:rsid w:val="006D46EB"/>
    <w:rsid w:val="006D4A1B"/>
    <w:rsid w:val="006D5085"/>
    <w:rsid w:val="006D56FB"/>
    <w:rsid w:val="006D6444"/>
    <w:rsid w:val="006D65C5"/>
    <w:rsid w:val="006D67AF"/>
    <w:rsid w:val="006D684D"/>
    <w:rsid w:val="006D691F"/>
    <w:rsid w:val="006D6E12"/>
    <w:rsid w:val="006E0BF1"/>
    <w:rsid w:val="006E0C66"/>
    <w:rsid w:val="006E0D24"/>
    <w:rsid w:val="006E1691"/>
    <w:rsid w:val="006E1F7A"/>
    <w:rsid w:val="006E1FCD"/>
    <w:rsid w:val="006E23DA"/>
    <w:rsid w:val="006E29CE"/>
    <w:rsid w:val="006E2CE7"/>
    <w:rsid w:val="006E34EA"/>
    <w:rsid w:val="006E3787"/>
    <w:rsid w:val="006E4030"/>
    <w:rsid w:val="006E472B"/>
    <w:rsid w:val="006E481C"/>
    <w:rsid w:val="006E4B8B"/>
    <w:rsid w:val="006E54F4"/>
    <w:rsid w:val="006E640C"/>
    <w:rsid w:val="006E67E5"/>
    <w:rsid w:val="006E68C3"/>
    <w:rsid w:val="006E6AFD"/>
    <w:rsid w:val="006E6C37"/>
    <w:rsid w:val="006E6CF6"/>
    <w:rsid w:val="006E6F13"/>
    <w:rsid w:val="006E7092"/>
    <w:rsid w:val="006E7145"/>
    <w:rsid w:val="006E74C8"/>
    <w:rsid w:val="006E77E1"/>
    <w:rsid w:val="006F0CD8"/>
    <w:rsid w:val="006F0FCA"/>
    <w:rsid w:val="006F1A9A"/>
    <w:rsid w:val="006F1C8C"/>
    <w:rsid w:val="006F1FA6"/>
    <w:rsid w:val="006F3048"/>
    <w:rsid w:val="006F3F2D"/>
    <w:rsid w:val="006F42FC"/>
    <w:rsid w:val="006F5184"/>
    <w:rsid w:val="006F52BD"/>
    <w:rsid w:val="006F5946"/>
    <w:rsid w:val="006F5E3A"/>
    <w:rsid w:val="006F627A"/>
    <w:rsid w:val="006F67B5"/>
    <w:rsid w:val="006F739E"/>
    <w:rsid w:val="006F7D23"/>
    <w:rsid w:val="007000AD"/>
    <w:rsid w:val="00700604"/>
    <w:rsid w:val="00701E1F"/>
    <w:rsid w:val="007025E6"/>
    <w:rsid w:val="007027DB"/>
    <w:rsid w:val="0070312D"/>
    <w:rsid w:val="0070374D"/>
    <w:rsid w:val="00703C59"/>
    <w:rsid w:val="007044C9"/>
    <w:rsid w:val="0070461A"/>
    <w:rsid w:val="007050BD"/>
    <w:rsid w:val="0070578F"/>
    <w:rsid w:val="007064A2"/>
    <w:rsid w:val="0070699B"/>
    <w:rsid w:val="007069B8"/>
    <w:rsid w:val="00706F7F"/>
    <w:rsid w:val="00707223"/>
    <w:rsid w:val="0070771B"/>
    <w:rsid w:val="007078F0"/>
    <w:rsid w:val="00710309"/>
    <w:rsid w:val="007103A8"/>
    <w:rsid w:val="007105AF"/>
    <w:rsid w:val="007107A1"/>
    <w:rsid w:val="00710936"/>
    <w:rsid w:val="00710FC7"/>
    <w:rsid w:val="007113CD"/>
    <w:rsid w:val="0071157F"/>
    <w:rsid w:val="00712242"/>
    <w:rsid w:val="00712466"/>
    <w:rsid w:val="007124B6"/>
    <w:rsid w:val="007126CC"/>
    <w:rsid w:val="0071272D"/>
    <w:rsid w:val="007132C7"/>
    <w:rsid w:val="00714309"/>
    <w:rsid w:val="0071455B"/>
    <w:rsid w:val="00715CF6"/>
    <w:rsid w:val="0071604B"/>
    <w:rsid w:val="0071610C"/>
    <w:rsid w:val="007167C1"/>
    <w:rsid w:val="0071697E"/>
    <w:rsid w:val="0071718A"/>
    <w:rsid w:val="0071732F"/>
    <w:rsid w:val="00717B49"/>
    <w:rsid w:val="00717F57"/>
    <w:rsid w:val="00720829"/>
    <w:rsid w:val="007208A2"/>
    <w:rsid w:val="00720B4C"/>
    <w:rsid w:val="00720B7D"/>
    <w:rsid w:val="00720F50"/>
    <w:rsid w:val="00721567"/>
    <w:rsid w:val="00721798"/>
    <w:rsid w:val="007218A6"/>
    <w:rsid w:val="0072265A"/>
    <w:rsid w:val="00722A5B"/>
    <w:rsid w:val="007234A6"/>
    <w:rsid w:val="00723632"/>
    <w:rsid w:val="007237B8"/>
    <w:rsid w:val="00723A37"/>
    <w:rsid w:val="0072489C"/>
    <w:rsid w:val="00724EBC"/>
    <w:rsid w:val="007250AB"/>
    <w:rsid w:val="00725A3F"/>
    <w:rsid w:val="00725E52"/>
    <w:rsid w:val="00725F3E"/>
    <w:rsid w:val="00726664"/>
    <w:rsid w:val="007266DD"/>
    <w:rsid w:val="007267A9"/>
    <w:rsid w:val="00726803"/>
    <w:rsid w:val="007268A6"/>
    <w:rsid w:val="00726F98"/>
    <w:rsid w:val="007306DA"/>
    <w:rsid w:val="00730DB4"/>
    <w:rsid w:val="007310C3"/>
    <w:rsid w:val="00731D58"/>
    <w:rsid w:val="00732A6B"/>
    <w:rsid w:val="00733D01"/>
    <w:rsid w:val="00733E17"/>
    <w:rsid w:val="007348A6"/>
    <w:rsid w:val="007349B9"/>
    <w:rsid w:val="00734E2A"/>
    <w:rsid w:val="0073518A"/>
    <w:rsid w:val="0073548A"/>
    <w:rsid w:val="00735616"/>
    <w:rsid w:val="00735D0D"/>
    <w:rsid w:val="00736239"/>
    <w:rsid w:val="007369E8"/>
    <w:rsid w:val="00736A36"/>
    <w:rsid w:val="00736C64"/>
    <w:rsid w:val="00736F74"/>
    <w:rsid w:val="00740EA9"/>
    <w:rsid w:val="007415AC"/>
    <w:rsid w:val="00742560"/>
    <w:rsid w:val="007428C4"/>
    <w:rsid w:val="00742BF3"/>
    <w:rsid w:val="00742C42"/>
    <w:rsid w:val="007433B5"/>
    <w:rsid w:val="00743744"/>
    <w:rsid w:val="00743D33"/>
    <w:rsid w:val="00745376"/>
    <w:rsid w:val="00745886"/>
    <w:rsid w:val="00746292"/>
    <w:rsid w:val="00746B8C"/>
    <w:rsid w:val="00746FE9"/>
    <w:rsid w:val="007472E2"/>
    <w:rsid w:val="0074742D"/>
    <w:rsid w:val="00747AC0"/>
    <w:rsid w:val="00747C40"/>
    <w:rsid w:val="00750411"/>
    <w:rsid w:val="00750A16"/>
    <w:rsid w:val="007510A9"/>
    <w:rsid w:val="0075194E"/>
    <w:rsid w:val="00751F5B"/>
    <w:rsid w:val="007522C2"/>
    <w:rsid w:val="00752ACD"/>
    <w:rsid w:val="00752B85"/>
    <w:rsid w:val="00752E8B"/>
    <w:rsid w:val="00753203"/>
    <w:rsid w:val="007532A6"/>
    <w:rsid w:val="0075387E"/>
    <w:rsid w:val="00753BED"/>
    <w:rsid w:val="00753DF4"/>
    <w:rsid w:val="0075469F"/>
    <w:rsid w:val="00754DE5"/>
    <w:rsid w:val="007555EB"/>
    <w:rsid w:val="00755B5A"/>
    <w:rsid w:val="00756067"/>
    <w:rsid w:val="007562DC"/>
    <w:rsid w:val="0075639F"/>
    <w:rsid w:val="0075657B"/>
    <w:rsid w:val="00756901"/>
    <w:rsid w:val="00756A35"/>
    <w:rsid w:val="00756D70"/>
    <w:rsid w:val="007573FE"/>
    <w:rsid w:val="00757929"/>
    <w:rsid w:val="007579ED"/>
    <w:rsid w:val="007605EC"/>
    <w:rsid w:val="007606B8"/>
    <w:rsid w:val="00761B06"/>
    <w:rsid w:val="00761C89"/>
    <w:rsid w:val="00762039"/>
    <w:rsid w:val="00762129"/>
    <w:rsid w:val="00762332"/>
    <w:rsid w:val="007623E8"/>
    <w:rsid w:val="0076253F"/>
    <w:rsid w:val="00762726"/>
    <w:rsid w:val="0076342C"/>
    <w:rsid w:val="00763651"/>
    <w:rsid w:val="007636D8"/>
    <w:rsid w:val="00763788"/>
    <w:rsid w:val="007637D9"/>
    <w:rsid w:val="007638A7"/>
    <w:rsid w:val="00763C51"/>
    <w:rsid w:val="00763ECF"/>
    <w:rsid w:val="00764335"/>
    <w:rsid w:val="00764480"/>
    <w:rsid w:val="00764576"/>
    <w:rsid w:val="007647DF"/>
    <w:rsid w:val="00764998"/>
    <w:rsid w:val="00764F42"/>
    <w:rsid w:val="0076650C"/>
    <w:rsid w:val="00766DBD"/>
    <w:rsid w:val="007674AA"/>
    <w:rsid w:val="007674C7"/>
    <w:rsid w:val="00767912"/>
    <w:rsid w:val="00767EE5"/>
    <w:rsid w:val="00770ABB"/>
    <w:rsid w:val="0077117C"/>
    <w:rsid w:val="007713B9"/>
    <w:rsid w:val="007718E4"/>
    <w:rsid w:val="00771A79"/>
    <w:rsid w:val="00771B06"/>
    <w:rsid w:val="00771E3B"/>
    <w:rsid w:val="00772101"/>
    <w:rsid w:val="00772E3A"/>
    <w:rsid w:val="00772EA9"/>
    <w:rsid w:val="007739B1"/>
    <w:rsid w:val="00773A1A"/>
    <w:rsid w:val="00773D93"/>
    <w:rsid w:val="00773F1E"/>
    <w:rsid w:val="007748A7"/>
    <w:rsid w:val="00774BAB"/>
    <w:rsid w:val="00774E22"/>
    <w:rsid w:val="00774EEE"/>
    <w:rsid w:val="0077550E"/>
    <w:rsid w:val="00776CFA"/>
    <w:rsid w:val="00777204"/>
    <w:rsid w:val="0077780E"/>
    <w:rsid w:val="00777B10"/>
    <w:rsid w:val="00777D5E"/>
    <w:rsid w:val="00777E24"/>
    <w:rsid w:val="00780020"/>
    <w:rsid w:val="0078094D"/>
    <w:rsid w:val="00780BA8"/>
    <w:rsid w:val="00780CF4"/>
    <w:rsid w:val="00780D98"/>
    <w:rsid w:val="00781013"/>
    <w:rsid w:val="00782074"/>
    <w:rsid w:val="00782AF6"/>
    <w:rsid w:val="00782C64"/>
    <w:rsid w:val="00782DCB"/>
    <w:rsid w:val="00782EC6"/>
    <w:rsid w:val="00782F02"/>
    <w:rsid w:val="007831A3"/>
    <w:rsid w:val="007833B5"/>
    <w:rsid w:val="00784335"/>
    <w:rsid w:val="007843F7"/>
    <w:rsid w:val="007846AC"/>
    <w:rsid w:val="0078476C"/>
    <w:rsid w:val="00784F00"/>
    <w:rsid w:val="0078531A"/>
    <w:rsid w:val="007859B1"/>
    <w:rsid w:val="00785CEB"/>
    <w:rsid w:val="00785F00"/>
    <w:rsid w:val="0078641A"/>
    <w:rsid w:val="0078643D"/>
    <w:rsid w:val="007865F5"/>
    <w:rsid w:val="007867FD"/>
    <w:rsid w:val="00786ADE"/>
    <w:rsid w:val="00786C6E"/>
    <w:rsid w:val="0078717E"/>
    <w:rsid w:val="00787528"/>
    <w:rsid w:val="007876C0"/>
    <w:rsid w:val="00787BC6"/>
    <w:rsid w:val="00787C34"/>
    <w:rsid w:val="00790985"/>
    <w:rsid w:val="00790D1D"/>
    <w:rsid w:val="00790D88"/>
    <w:rsid w:val="0079116C"/>
    <w:rsid w:val="007914FC"/>
    <w:rsid w:val="00791AB4"/>
    <w:rsid w:val="00791ACE"/>
    <w:rsid w:val="00791E47"/>
    <w:rsid w:val="00791FB5"/>
    <w:rsid w:val="00792294"/>
    <w:rsid w:val="007923C2"/>
    <w:rsid w:val="00792572"/>
    <w:rsid w:val="00792F26"/>
    <w:rsid w:val="00792F28"/>
    <w:rsid w:val="0079370A"/>
    <w:rsid w:val="007937AE"/>
    <w:rsid w:val="00793C7C"/>
    <w:rsid w:val="00793CB3"/>
    <w:rsid w:val="007945C8"/>
    <w:rsid w:val="007954F7"/>
    <w:rsid w:val="007955BB"/>
    <w:rsid w:val="00795D18"/>
    <w:rsid w:val="00795E97"/>
    <w:rsid w:val="007963A8"/>
    <w:rsid w:val="00796602"/>
    <w:rsid w:val="00796820"/>
    <w:rsid w:val="00796FA3"/>
    <w:rsid w:val="0079723A"/>
    <w:rsid w:val="0079729B"/>
    <w:rsid w:val="007972FB"/>
    <w:rsid w:val="00797437"/>
    <w:rsid w:val="0079775E"/>
    <w:rsid w:val="00797991"/>
    <w:rsid w:val="00797CBE"/>
    <w:rsid w:val="00797E46"/>
    <w:rsid w:val="007A1434"/>
    <w:rsid w:val="007A1B4D"/>
    <w:rsid w:val="007A1FAA"/>
    <w:rsid w:val="007A2152"/>
    <w:rsid w:val="007A25D7"/>
    <w:rsid w:val="007A2BE4"/>
    <w:rsid w:val="007A322F"/>
    <w:rsid w:val="007A4614"/>
    <w:rsid w:val="007A4B44"/>
    <w:rsid w:val="007A4D50"/>
    <w:rsid w:val="007A4F37"/>
    <w:rsid w:val="007A5071"/>
    <w:rsid w:val="007A5321"/>
    <w:rsid w:val="007A5973"/>
    <w:rsid w:val="007A5A3F"/>
    <w:rsid w:val="007A6106"/>
    <w:rsid w:val="007A68D5"/>
    <w:rsid w:val="007A68ED"/>
    <w:rsid w:val="007A69FB"/>
    <w:rsid w:val="007A6EEE"/>
    <w:rsid w:val="007A7146"/>
    <w:rsid w:val="007A7EDE"/>
    <w:rsid w:val="007A7F6F"/>
    <w:rsid w:val="007B0160"/>
    <w:rsid w:val="007B0C69"/>
    <w:rsid w:val="007B0E00"/>
    <w:rsid w:val="007B0F19"/>
    <w:rsid w:val="007B1135"/>
    <w:rsid w:val="007B1581"/>
    <w:rsid w:val="007B181D"/>
    <w:rsid w:val="007B25CC"/>
    <w:rsid w:val="007B2CBD"/>
    <w:rsid w:val="007B3793"/>
    <w:rsid w:val="007B37B6"/>
    <w:rsid w:val="007B3808"/>
    <w:rsid w:val="007B381C"/>
    <w:rsid w:val="007B3BEB"/>
    <w:rsid w:val="007B3D7A"/>
    <w:rsid w:val="007B483F"/>
    <w:rsid w:val="007B567B"/>
    <w:rsid w:val="007B5A52"/>
    <w:rsid w:val="007B61D6"/>
    <w:rsid w:val="007B6D5D"/>
    <w:rsid w:val="007B6EE7"/>
    <w:rsid w:val="007B7210"/>
    <w:rsid w:val="007B73F6"/>
    <w:rsid w:val="007B77CE"/>
    <w:rsid w:val="007C03B1"/>
    <w:rsid w:val="007C0428"/>
    <w:rsid w:val="007C0462"/>
    <w:rsid w:val="007C09F2"/>
    <w:rsid w:val="007C0ABC"/>
    <w:rsid w:val="007C0AEE"/>
    <w:rsid w:val="007C0CAF"/>
    <w:rsid w:val="007C0F5F"/>
    <w:rsid w:val="007C0FB1"/>
    <w:rsid w:val="007C154D"/>
    <w:rsid w:val="007C1D2B"/>
    <w:rsid w:val="007C1DE4"/>
    <w:rsid w:val="007C20F9"/>
    <w:rsid w:val="007C2241"/>
    <w:rsid w:val="007C2281"/>
    <w:rsid w:val="007C235A"/>
    <w:rsid w:val="007C25EA"/>
    <w:rsid w:val="007C2647"/>
    <w:rsid w:val="007C27B1"/>
    <w:rsid w:val="007C28EE"/>
    <w:rsid w:val="007C2AE3"/>
    <w:rsid w:val="007C2FDE"/>
    <w:rsid w:val="007C34B5"/>
    <w:rsid w:val="007C363B"/>
    <w:rsid w:val="007C36A2"/>
    <w:rsid w:val="007C3D36"/>
    <w:rsid w:val="007C442F"/>
    <w:rsid w:val="007C46BF"/>
    <w:rsid w:val="007C5709"/>
    <w:rsid w:val="007C5FED"/>
    <w:rsid w:val="007C6D13"/>
    <w:rsid w:val="007C6E38"/>
    <w:rsid w:val="007C7BD1"/>
    <w:rsid w:val="007C7EC5"/>
    <w:rsid w:val="007C7FDA"/>
    <w:rsid w:val="007D0F12"/>
    <w:rsid w:val="007D0FAD"/>
    <w:rsid w:val="007D114C"/>
    <w:rsid w:val="007D14AA"/>
    <w:rsid w:val="007D198A"/>
    <w:rsid w:val="007D2007"/>
    <w:rsid w:val="007D2356"/>
    <w:rsid w:val="007D2670"/>
    <w:rsid w:val="007D26FB"/>
    <w:rsid w:val="007D2748"/>
    <w:rsid w:val="007D2FB9"/>
    <w:rsid w:val="007D3159"/>
    <w:rsid w:val="007D35E7"/>
    <w:rsid w:val="007D38D7"/>
    <w:rsid w:val="007D471A"/>
    <w:rsid w:val="007D4AB2"/>
    <w:rsid w:val="007D4CDC"/>
    <w:rsid w:val="007D518F"/>
    <w:rsid w:val="007D552C"/>
    <w:rsid w:val="007D569F"/>
    <w:rsid w:val="007D5CE2"/>
    <w:rsid w:val="007D5FE0"/>
    <w:rsid w:val="007D64B3"/>
    <w:rsid w:val="007D6B6A"/>
    <w:rsid w:val="007D75D4"/>
    <w:rsid w:val="007D7607"/>
    <w:rsid w:val="007D7750"/>
    <w:rsid w:val="007D7845"/>
    <w:rsid w:val="007D7AED"/>
    <w:rsid w:val="007D7BB9"/>
    <w:rsid w:val="007D7DF3"/>
    <w:rsid w:val="007E0044"/>
    <w:rsid w:val="007E0625"/>
    <w:rsid w:val="007E0963"/>
    <w:rsid w:val="007E185B"/>
    <w:rsid w:val="007E23CB"/>
    <w:rsid w:val="007E2DB9"/>
    <w:rsid w:val="007E2FE1"/>
    <w:rsid w:val="007E31FC"/>
    <w:rsid w:val="007E393B"/>
    <w:rsid w:val="007E3C0A"/>
    <w:rsid w:val="007E4114"/>
    <w:rsid w:val="007E443B"/>
    <w:rsid w:val="007E5188"/>
    <w:rsid w:val="007E5B72"/>
    <w:rsid w:val="007E5D62"/>
    <w:rsid w:val="007E6830"/>
    <w:rsid w:val="007E6AEC"/>
    <w:rsid w:val="007E6B2B"/>
    <w:rsid w:val="007E73EE"/>
    <w:rsid w:val="007E7877"/>
    <w:rsid w:val="007F0282"/>
    <w:rsid w:val="007F0461"/>
    <w:rsid w:val="007F0597"/>
    <w:rsid w:val="007F0848"/>
    <w:rsid w:val="007F09F4"/>
    <w:rsid w:val="007F1403"/>
    <w:rsid w:val="007F24B1"/>
    <w:rsid w:val="007F2D26"/>
    <w:rsid w:val="007F2DFF"/>
    <w:rsid w:val="007F32A7"/>
    <w:rsid w:val="007F3405"/>
    <w:rsid w:val="007F3840"/>
    <w:rsid w:val="007F4078"/>
    <w:rsid w:val="007F4334"/>
    <w:rsid w:val="007F4C5B"/>
    <w:rsid w:val="007F564C"/>
    <w:rsid w:val="007F61C6"/>
    <w:rsid w:val="007F6237"/>
    <w:rsid w:val="007F669F"/>
    <w:rsid w:val="007F6A15"/>
    <w:rsid w:val="007F6AA7"/>
    <w:rsid w:val="007F6B4A"/>
    <w:rsid w:val="007F6BD7"/>
    <w:rsid w:val="007F737E"/>
    <w:rsid w:val="007F773E"/>
    <w:rsid w:val="007F7CF4"/>
    <w:rsid w:val="007F7E64"/>
    <w:rsid w:val="00800109"/>
    <w:rsid w:val="008004B4"/>
    <w:rsid w:val="00800C03"/>
    <w:rsid w:val="00800D5F"/>
    <w:rsid w:val="008012A4"/>
    <w:rsid w:val="00801527"/>
    <w:rsid w:val="00801C2F"/>
    <w:rsid w:val="00801C65"/>
    <w:rsid w:val="00801CD6"/>
    <w:rsid w:val="0080210B"/>
    <w:rsid w:val="00802297"/>
    <w:rsid w:val="008030FC"/>
    <w:rsid w:val="0080334F"/>
    <w:rsid w:val="00803517"/>
    <w:rsid w:val="00804487"/>
    <w:rsid w:val="00804D6C"/>
    <w:rsid w:val="00804E18"/>
    <w:rsid w:val="00804F5E"/>
    <w:rsid w:val="008051FF"/>
    <w:rsid w:val="0080555B"/>
    <w:rsid w:val="008055C0"/>
    <w:rsid w:val="0080660D"/>
    <w:rsid w:val="008068FB"/>
    <w:rsid w:val="00806BC2"/>
    <w:rsid w:val="00807835"/>
    <w:rsid w:val="00807AB0"/>
    <w:rsid w:val="00807DC2"/>
    <w:rsid w:val="008101B3"/>
    <w:rsid w:val="00810528"/>
    <w:rsid w:val="00810FD8"/>
    <w:rsid w:val="0081119B"/>
    <w:rsid w:val="0081161A"/>
    <w:rsid w:val="00811653"/>
    <w:rsid w:val="00812549"/>
    <w:rsid w:val="00812638"/>
    <w:rsid w:val="008129F2"/>
    <w:rsid w:val="00812FF5"/>
    <w:rsid w:val="00813B3D"/>
    <w:rsid w:val="00814324"/>
    <w:rsid w:val="0081472F"/>
    <w:rsid w:val="00814878"/>
    <w:rsid w:val="00814D97"/>
    <w:rsid w:val="00814FFC"/>
    <w:rsid w:val="00815804"/>
    <w:rsid w:val="00815960"/>
    <w:rsid w:val="008160AD"/>
    <w:rsid w:val="00816279"/>
    <w:rsid w:val="0081653F"/>
    <w:rsid w:val="00816BD4"/>
    <w:rsid w:val="008170C3"/>
    <w:rsid w:val="008174B8"/>
    <w:rsid w:val="00817B9E"/>
    <w:rsid w:val="008202A6"/>
    <w:rsid w:val="0082082E"/>
    <w:rsid w:val="00821643"/>
    <w:rsid w:val="008217D3"/>
    <w:rsid w:val="00821A7E"/>
    <w:rsid w:val="00821C4A"/>
    <w:rsid w:val="00822662"/>
    <w:rsid w:val="00822982"/>
    <w:rsid w:val="00823495"/>
    <w:rsid w:val="0082356C"/>
    <w:rsid w:val="008237DC"/>
    <w:rsid w:val="00824995"/>
    <w:rsid w:val="008252DF"/>
    <w:rsid w:val="008260F0"/>
    <w:rsid w:val="008268A2"/>
    <w:rsid w:val="00826900"/>
    <w:rsid w:val="00826911"/>
    <w:rsid w:val="00827746"/>
    <w:rsid w:val="00827D22"/>
    <w:rsid w:val="008312B9"/>
    <w:rsid w:val="008315B3"/>
    <w:rsid w:val="0083192D"/>
    <w:rsid w:val="00832753"/>
    <w:rsid w:val="00832F04"/>
    <w:rsid w:val="0083312A"/>
    <w:rsid w:val="008335C6"/>
    <w:rsid w:val="0083369C"/>
    <w:rsid w:val="008339CA"/>
    <w:rsid w:val="00833AA2"/>
    <w:rsid w:val="008346CF"/>
    <w:rsid w:val="00834917"/>
    <w:rsid w:val="00834C93"/>
    <w:rsid w:val="00834EEB"/>
    <w:rsid w:val="00834F8A"/>
    <w:rsid w:val="00835097"/>
    <w:rsid w:val="00835258"/>
    <w:rsid w:val="00835B7E"/>
    <w:rsid w:val="00835F80"/>
    <w:rsid w:val="008365E9"/>
    <w:rsid w:val="00836AE9"/>
    <w:rsid w:val="00837149"/>
    <w:rsid w:val="00837604"/>
    <w:rsid w:val="0083784E"/>
    <w:rsid w:val="00837C62"/>
    <w:rsid w:val="008405F8"/>
    <w:rsid w:val="00840B22"/>
    <w:rsid w:val="00840E39"/>
    <w:rsid w:val="00840F97"/>
    <w:rsid w:val="008418C8"/>
    <w:rsid w:val="008419A0"/>
    <w:rsid w:val="00842095"/>
    <w:rsid w:val="0084220A"/>
    <w:rsid w:val="008422D2"/>
    <w:rsid w:val="0084273B"/>
    <w:rsid w:val="00842807"/>
    <w:rsid w:val="00843D9E"/>
    <w:rsid w:val="00844234"/>
    <w:rsid w:val="008446D5"/>
    <w:rsid w:val="00844A41"/>
    <w:rsid w:val="00844D30"/>
    <w:rsid w:val="00845577"/>
    <w:rsid w:val="00845811"/>
    <w:rsid w:val="00845DE5"/>
    <w:rsid w:val="00846276"/>
    <w:rsid w:val="008463DB"/>
    <w:rsid w:val="00847612"/>
    <w:rsid w:val="008476EE"/>
    <w:rsid w:val="0084771D"/>
    <w:rsid w:val="008502C7"/>
    <w:rsid w:val="008502D2"/>
    <w:rsid w:val="00850551"/>
    <w:rsid w:val="00850946"/>
    <w:rsid w:val="00850985"/>
    <w:rsid w:val="008510F0"/>
    <w:rsid w:val="0085147D"/>
    <w:rsid w:val="0085265D"/>
    <w:rsid w:val="008526F9"/>
    <w:rsid w:val="008527C4"/>
    <w:rsid w:val="0085372E"/>
    <w:rsid w:val="008537E0"/>
    <w:rsid w:val="008539EE"/>
    <w:rsid w:val="00853D61"/>
    <w:rsid w:val="00854464"/>
    <w:rsid w:val="008549AD"/>
    <w:rsid w:val="008555DF"/>
    <w:rsid w:val="0085561F"/>
    <w:rsid w:val="008558C7"/>
    <w:rsid w:val="0085594D"/>
    <w:rsid w:val="00855C5F"/>
    <w:rsid w:val="00856F1C"/>
    <w:rsid w:val="00856F32"/>
    <w:rsid w:val="00857779"/>
    <w:rsid w:val="008578A6"/>
    <w:rsid w:val="00857BD1"/>
    <w:rsid w:val="00861049"/>
    <w:rsid w:val="0086118C"/>
    <w:rsid w:val="0086126B"/>
    <w:rsid w:val="00861F5B"/>
    <w:rsid w:val="00861FB6"/>
    <w:rsid w:val="008625B1"/>
    <w:rsid w:val="008627AD"/>
    <w:rsid w:val="008629EE"/>
    <w:rsid w:val="00862A8D"/>
    <w:rsid w:val="00862CBA"/>
    <w:rsid w:val="008630D0"/>
    <w:rsid w:val="008633D5"/>
    <w:rsid w:val="008635B0"/>
    <w:rsid w:val="00863B22"/>
    <w:rsid w:val="00863B49"/>
    <w:rsid w:val="008652A8"/>
    <w:rsid w:val="008655EC"/>
    <w:rsid w:val="00866A12"/>
    <w:rsid w:val="00866A6B"/>
    <w:rsid w:val="00866E66"/>
    <w:rsid w:val="00866EBE"/>
    <w:rsid w:val="0086785D"/>
    <w:rsid w:val="00867F4D"/>
    <w:rsid w:val="00867FCB"/>
    <w:rsid w:val="0087028D"/>
    <w:rsid w:val="008703AB"/>
    <w:rsid w:val="008709DC"/>
    <w:rsid w:val="00870D82"/>
    <w:rsid w:val="00871287"/>
    <w:rsid w:val="00871975"/>
    <w:rsid w:val="008719F1"/>
    <w:rsid w:val="008724CB"/>
    <w:rsid w:val="00872673"/>
    <w:rsid w:val="00872DF1"/>
    <w:rsid w:val="00873243"/>
    <w:rsid w:val="008734DE"/>
    <w:rsid w:val="008734E2"/>
    <w:rsid w:val="00873DA5"/>
    <w:rsid w:val="008747C3"/>
    <w:rsid w:val="008747E7"/>
    <w:rsid w:val="00874816"/>
    <w:rsid w:val="008748CA"/>
    <w:rsid w:val="008751C7"/>
    <w:rsid w:val="00875613"/>
    <w:rsid w:val="0087588E"/>
    <w:rsid w:val="008759C0"/>
    <w:rsid w:val="00875A2A"/>
    <w:rsid w:val="00875E9E"/>
    <w:rsid w:val="00876119"/>
    <w:rsid w:val="008766F6"/>
    <w:rsid w:val="0087686A"/>
    <w:rsid w:val="00877374"/>
    <w:rsid w:val="008773D5"/>
    <w:rsid w:val="0087775E"/>
    <w:rsid w:val="00877E2E"/>
    <w:rsid w:val="0088024C"/>
    <w:rsid w:val="00881952"/>
    <w:rsid w:val="00881B32"/>
    <w:rsid w:val="00881E08"/>
    <w:rsid w:val="008825E4"/>
    <w:rsid w:val="008825FC"/>
    <w:rsid w:val="008826D8"/>
    <w:rsid w:val="00882754"/>
    <w:rsid w:val="00882BB4"/>
    <w:rsid w:val="008838C4"/>
    <w:rsid w:val="00883996"/>
    <w:rsid w:val="00883AE8"/>
    <w:rsid w:val="00883C61"/>
    <w:rsid w:val="00883F6C"/>
    <w:rsid w:val="00884EFB"/>
    <w:rsid w:val="00885971"/>
    <w:rsid w:val="00885D62"/>
    <w:rsid w:val="00885D6F"/>
    <w:rsid w:val="0088653F"/>
    <w:rsid w:val="008865B2"/>
    <w:rsid w:val="0088665B"/>
    <w:rsid w:val="00886D45"/>
    <w:rsid w:val="008871B7"/>
    <w:rsid w:val="00887B5F"/>
    <w:rsid w:val="00887C52"/>
    <w:rsid w:val="008900AE"/>
    <w:rsid w:val="0089075C"/>
    <w:rsid w:val="008914F9"/>
    <w:rsid w:val="00891993"/>
    <w:rsid w:val="00892067"/>
    <w:rsid w:val="008927CC"/>
    <w:rsid w:val="00892943"/>
    <w:rsid w:val="00892D0D"/>
    <w:rsid w:val="00892EBB"/>
    <w:rsid w:val="00892F06"/>
    <w:rsid w:val="0089306B"/>
    <w:rsid w:val="0089318F"/>
    <w:rsid w:val="00893340"/>
    <w:rsid w:val="00893343"/>
    <w:rsid w:val="00893B6A"/>
    <w:rsid w:val="00894EC1"/>
    <w:rsid w:val="0089509E"/>
    <w:rsid w:val="00895286"/>
    <w:rsid w:val="008952F7"/>
    <w:rsid w:val="008954D1"/>
    <w:rsid w:val="00895CEA"/>
    <w:rsid w:val="00895D00"/>
    <w:rsid w:val="008960BD"/>
    <w:rsid w:val="00896979"/>
    <w:rsid w:val="00896AC6"/>
    <w:rsid w:val="00896D33"/>
    <w:rsid w:val="00897389"/>
    <w:rsid w:val="00897A29"/>
    <w:rsid w:val="00897AC3"/>
    <w:rsid w:val="008A02E7"/>
    <w:rsid w:val="008A0460"/>
    <w:rsid w:val="008A0FD8"/>
    <w:rsid w:val="008A102C"/>
    <w:rsid w:val="008A1C5A"/>
    <w:rsid w:val="008A1DA1"/>
    <w:rsid w:val="008A29B1"/>
    <w:rsid w:val="008A2B01"/>
    <w:rsid w:val="008A2BE1"/>
    <w:rsid w:val="008A349F"/>
    <w:rsid w:val="008A34A9"/>
    <w:rsid w:val="008A37F5"/>
    <w:rsid w:val="008A3896"/>
    <w:rsid w:val="008A3A46"/>
    <w:rsid w:val="008A3FE4"/>
    <w:rsid w:val="008A40CF"/>
    <w:rsid w:val="008A46B7"/>
    <w:rsid w:val="008A4AD4"/>
    <w:rsid w:val="008A4C9A"/>
    <w:rsid w:val="008A4CF6"/>
    <w:rsid w:val="008A4ED4"/>
    <w:rsid w:val="008A575A"/>
    <w:rsid w:val="008A5945"/>
    <w:rsid w:val="008A5DFC"/>
    <w:rsid w:val="008A5E51"/>
    <w:rsid w:val="008A73AE"/>
    <w:rsid w:val="008B02AE"/>
    <w:rsid w:val="008B0635"/>
    <w:rsid w:val="008B06BF"/>
    <w:rsid w:val="008B12D3"/>
    <w:rsid w:val="008B1853"/>
    <w:rsid w:val="008B1D0B"/>
    <w:rsid w:val="008B1FE7"/>
    <w:rsid w:val="008B2898"/>
    <w:rsid w:val="008B32E3"/>
    <w:rsid w:val="008B352D"/>
    <w:rsid w:val="008B3E27"/>
    <w:rsid w:val="008B5420"/>
    <w:rsid w:val="008B560B"/>
    <w:rsid w:val="008B56BF"/>
    <w:rsid w:val="008B5715"/>
    <w:rsid w:val="008B5B24"/>
    <w:rsid w:val="008B5B72"/>
    <w:rsid w:val="008B5CEA"/>
    <w:rsid w:val="008B5DA7"/>
    <w:rsid w:val="008B61F8"/>
    <w:rsid w:val="008B66CF"/>
    <w:rsid w:val="008B6A9B"/>
    <w:rsid w:val="008B6C86"/>
    <w:rsid w:val="008B6D6F"/>
    <w:rsid w:val="008B7089"/>
    <w:rsid w:val="008B73AC"/>
    <w:rsid w:val="008B7E50"/>
    <w:rsid w:val="008C0B0E"/>
    <w:rsid w:val="008C1F13"/>
    <w:rsid w:val="008C2298"/>
    <w:rsid w:val="008C269F"/>
    <w:rsid w:val="008C2902"/>
    <w:rsid w:val="008C3804"/>
    <w:rsid w:val="008C3BB0"/>
    <w:rsid w:val="008C42C7"/>
    <w:rsid w:val="008C47C1"/>
    <w:rsid w:val="008C545D"/>
    <w:rsid w:val="008C6B2D"/>
    <w:rsid w:val="008C6B9A"/>
    <w:rsid w:val="008C6BE9"/>
    <w:rsid w:val="008C6E80"/>
    <w:rsid w:val="008C76E8"/>
    <w:rsid w:val="008C7A03"/>
    <w:rsid w:val="008C7B76"/>
    <w:rsid w:val="008D07E0"/>
    <w:rsid w:val="008D08CD"/>
    <w:rsid w:val="008D0A06"/>
    <w:rsid w:val="008D0CC3"/>
    <w:rsid w:val="008D130B"/>
    <w:rsid w:val="008D13C6"/>
    <w:rsid w:val="008D143B"/>
    <w:rsid w:val="008D197C"/>
    <w:rsid w:val="008D1985"/>
    <w:rsid w:val="008D1EB4"/>
    <w:rsid w:val="008D2133"/>
    <w:rsid w:val="008D2334"/>
    <w:rsid w:val="008D29B6"/>
    <w:rsid w:val="008D2A5D"/>
    <w:rsid w:val="008D2EE5"/>
    <w:rsid w:val="008D2FB6"/>
    <w:rsid w:val="008D338C"/>
    <w:rsid w:val="008D35FC"/>
    <w:rsid w:val="008D4474"/>
    <w:rsid w:val="008D46AE"/>
    <w:rsid w:val="008D47A6"/>
    <w:rsid w:val="008D4F82"/>
    <w:rsid w:val="008D51A0"/>
    <w:rsid w:val="008D5537"/>
    <w:rsid w:val="008D57A1"/>
    <w:rsid w:val="008D58B2"/>
    <w:rsid w:val="008D5987"/>
    <w:rsid w:val="008D5B76"/>
    <w:rsid w:val="008D5C10"/>
    <w:rsid w:val="008D6258"/>
    <w:rsid w:val="008D6E94"/>
    <w:rsid w:val="008D71FE"/>
    <w:rsid w:val="008D7D07"/>
    <w:rsid w:val="008E02EA"/>
    <w:rsid w:val="008E072A"/>
    <w:rsid w:val="008E09BF"/>
    <w:rsid w:val="008E10AC"/>
    <w:rsid w:val="008E12F8"/>
    <w:rsid w:val="008E1418"/>
    <w:rsid w:val="008E1802"/>
    <w:rsid w:val="008E26A5"/>
    <w:rsid w:val="008E2793"/>
    <w:rsid w:val="008E2BD1"/>
    <w:rsid w:val="008E2D26"/>
    <w:rsid w:val="008E2F6F"/>
    <w:rsid w:val="008E31C1"/>
    <w:rsid w:val="008E347E"/>
    <w:rsid w:val="008E37BC"/>
    <w:rsid w:val="008E444E"/>
    <w:rsid w:val="008E45E6"/>
    <w:rsid w:val="008E45FF"/>
    <w:rsid w:val="008E4E95"/>
    <w:rsid w:val="008E4F35"/>
    <w:rsid w:val="008E5B79"/>
    <w:rsid w:val="008E6344"/>
    <w:rsid w:val="008E64D8"/>
    <w:rsid w:val="008E6D19"/>
    <w:rsid w:val="008E6D1B"/>
    <w:rsid w:val="008E6E63"/>
    <w:rsid w:val="008E7972"/>
    <w:rsid w:val="008E7A56"/>
    <w:rsid w:val="008E7FA1"/>
    <w:rsid w:val="008F0016"/>
    <w:rsid w:val="008F036D"/>
    <w:rsid w:val="008F05C9"/>
    <w:rsid w:val="008F0A9D"/>
    <w:rsid w:val="008F1118"/>
    <w:rsid w:val="008F1487"/>
    <w:rsid w:val="008F1D79"/>
    <w:rsid w:val="008F1EC8"/>
    <w:rsid w:val="008F2997"/>
    <w:rsid w:val="008F2A46"/>
    <w:rsid w:val="008F2D4F"/>
    <w:rsid w:val="008F38FE"/>
    <w:rsid w:val="008F3970"/>
    <w:rsid w:val="008F3FED"/>
    <w:rsid w:val="008F40A8"/>
    <w:rsid w:val="008F4249"/>
    <w:rsid w:val="008F47F2"/>
    <w:rsid w:val="008F48AA"/>
    <w:rsid w:val="008F4BA2"/>
    <w:rsid w:val="008F5839"/>
    <w:rsid w:val="008F62B7"/>
    <w:rsid w:val="008F651D"/>
    <w:rsid w:val="008F6C18"/>
    <w:rsid w:val="008F73F3"/>
    <w:rsid w:val="009001B4"/>
    <w:rsid w:val="00900A8D"/>
    <w:rsid w:val="00900FC0"/>
    <w:rsid w:val="009018A5"/>
    <w:rsid w:val="00901C97"/>
    <w:rsid w:val="00901D0B"/>
    <w:rsid w:val="009024DF"/>
    <w:rsid w:val="00902A57"/>
    <w:rsid w:val="009033CC"/>
    <w:rsid w:val="009034D1"/>
    <w:rsid w:val="00903C4B"/>
    <w:rsid w:val="00903E45"/>
    <w:rsid w:val="009050CA"/>
    <w:rsid w:val="00905194"/>
    <w:rsid w:val="00905294"/>
    <w:rsid w:val="00906053"/>
    <w:rsid w:val="00906492"/>
    <w:rsid w:val="0090701C"/>
    <w:rsid w:val="0090736E"/>
    <w:rsid w:val="009078B1"/>
    <w:rsid w:val="0090793A"/>
    <w:rsid w:val="00907AE1"/>
    <w:rsid w:val="00907D58"/>
    <w:rsid w:val="00907D77"/>
    <w:rsid w:val="009102BD"/>
    <w:rsid w:val="009106B4"/>
    <w:rsid w:val="0091099A"/>
    <w:rsid w:val="00911287"/>
    <w:rsid w:val="00911938"/>
    <w:rsid w:val="00911A22"/>
    <w:rsid w:val="00911FA8"/>
    <w:rsid w:val="009120C8"/>
    <w:rsid w:val="009125AB"/>
    <w:rsid w:val="009126B0"/>
    <w:rsid w:val="0091272E"/>
    <w:rsid w:val="009129B7"/>
    <w:rsid w:val="00914017"/>
    <w:rsid w:val="009141E7"/>
    <w:rsid w:val="00914658"/>
    <w:rsid w:val="009149A7"/>
    <w:rsid w:val="00914A98"/>
    <w:rsid w:val="00914AAF"/>
    <w:rsid w:val="00914BA1"/>
    <w:rsid w:val="00915267"/>
    <w:rsid w:val="009154D5"/>
    <w:rsid w:val="00915983"/>
    <w:rsid w:val="009160AA"/>
    <w:rsid w:val="0091654A"/>
    <w:rsid w:val="00917192"/>
    <w:rsid w:val="0091729E"/>
    <w:rsid w:val="00917418"/>
    <w:rsid w:val="00917715"/>
    <w:rsid w:val="00920123"/>
    <w:rsid w:val="00920783"/>
    <w:rsid w:val="0092121D"/>
    <w:rsid w:val="00921857"/>
    <w:rsid w:val="009218E5"/>
    <w:rsid w:val="00921B82"/>
    <w:rsid w:val="00921D2E"/>
    <w:rsid w:val="00921EB2"/>
    <w:rsid w:val="00922C13"/>
    <w:rsid w:val="00922F27"/>
    <w:rsid w:val="00923430"/>
    <w:rsid w:val="00923855"/>
    <w:rsid w:val="009248D5"/>
    <w:rsid w:val="00924C3A"/>
    <w:rsid w:val="00925570"/>
    <w:rsid w:val="00925694"/>
    <w:rsid w:val="00925B03"/>
    <w:rsid w:val="00925F5E"/>
    <w:rsid w:val="00926517"/>
    <w:rsid w:val="00926582"/>
    <w:rsid w:val="009265A0"/>
    <w:rsid w:val="00926A86"/>
    <w:rsid w:val="00927AA9"/>
    <w:rsid w:val="00930187"/>
    <w:rsid w:val="0093030B"/>
    <w:rsid w:val="0093067C"/>
    <w:rsid w:val="0093085D"/>
    <w:rsid w:val="00930C0F"/>
    <w:rsid w:val="00930FDE"/>
    <w:rsid w:val="009312C6"/>
    <w:rsid w:val="00931E13"/>
    <w:rsid w:val="00931E61"/>
    <w:rsid w:val="00932396"/>
    <w:rsid w:val="00932990"/>
    <w:rsid w:val="0093345B"/>
    <w:rsid w:val="00933880"/>
    <w:rsid w:val="009340F8"/>
    <w:rsid w:val="00934119"/>
    <w:rsid w:val="0093421B"/>
    <w:rsid w:val="00934683"/>
    <w:rsid w:val="00934A94"/>
    <w:rsid w:val="00934CDB"/>
    <w:rsid w:val="00935218"/>
    <w:rsid w:val="00935B5D"/>
    <w:rsid w:val="00935C63"/>
    <w:rsid w:val="00936EE6"/>
    <w:rsid w:val="00936FFF"/>
    <w:rsid w:val="009409E4"/>
    <w:rsid w:val="0094179C"/>
    <w:rsid w:val="00941A3B"/>
    <w:rsid w:val="00942031"/>
    <w:rsid w:val="009427B1"/>
    <w:rsid w:val="00942967"/>
    <w:rsid w:val="0094336A"/>
    <w:rsid w:val="0094340B"/>
    <w:rsid w:val="009434A7"/>
    <w:rsid w:val="00943563"/>
    <w:rsid w:val="009440DE"/>
    <w:rsid w:val="009443C3"/>
    <w:rsid w:val="00944785"/>
    <w:rsid w:val="009447D8"/>
    <w:rsid w:val="00945034"/>
    <w:rsid w:val="00945341"/>
    <w:rsid w:val="0094540E"/>
    <w:rsid w:val="00946054"/>
    <w:rsid w:val="009478B2"/>
    <w:rsid w:val="00947F55"/>
    <w:rsid w:val="009500D8"/>
    <w:rsid w:val="0095051D"/>
    <w:rsid w:val="009509F3"/>
    <w:rsid w:val="0095114B"/>
    <w:rsid w:val="00951312"/>
    <w:rsid w:val="009525B3"/>
    <w:rsid w:val="0095282F"/>
    <w:rsid w:val="00952C2F"/>
    <w:rsid w:val="00952D2B"/>
    <w:rsid w:val="00953BBB"/>
    <w:rsid w:val="00953E19"/>
    <w:rsid w:val="00954149"/>
    <w:rsid w:val="00954437"/>
    <w:rsid w:val="0095460D"/>
    <w:rsid w:val="009549DB"/>
    <w:rsid w:val="00954DF2"/>
    <w:rsid w:val="0095512D"/>
    <w:rsid w:val="009553DE"/>
    <w:rsid w:val="0095593A"/>
    <w:rsid w:val="00955C2C"/>
    <w:rsid w:val="00955D86"/>
    <w:rsid w:val="00956702"/>
    <w:rsid w:val="00956DFE"/>
    <w:rsid w:val="00957C6E"/>
    <w:rsid w:val="00957CBA"/>
    <w:rsid w:val="00957D31"/>
    <w:rsid w:val="00957EEB"/>
    <w:rsid w:val="00960EB7"/>
    <w:rsid w:val="009610CE"/>
    <w:rsid w:val="00961686"/>
    <w:rsid w:val="009618A5"/>
    <w:rsid w:val="00961D47"/>
    <w:rsid w:val="00961E22"/>
    <w:rsid w:val="0096237D"/>
    <w:rsid w:val="009625CD"/>
    <w:rsid w:val="00962943"/>
    <w:rsid w:val="00962BBE"/>
    <w:rsid w:val="00962BFE"/>
    <w:rsid w:val="00963094"/>
    <w:rsid w:val="009637FF"/>
    <w:rsid w:val="00963A47"/>
    <w:rsid w:val="009649E8"/>
    <w:rsid w:val="00964E1F"/>
    <w:rsid w:val="009650B8"/>
    <w:rsid w:val="00965569"/>
    <w:rsid w:val="00965965"/>
    <w:rsid w:val="00965AF3"/>
    <w:rsid w:val="00966C2D"/>
    <w:rsid w:val="00966DBB"/>
    <w:rsid w:val="00966F48"/>
    <w:rsid w:val="009676F0"/>
    <w:rsid w:val="00967D8B"/>
    <w:rsid w:val="009701AB"/>
    <w:rsid w:val="0097025D"/>
    <w:rsid w:val="00970860"/>
    <w:rsid w:val="00970BB4"/>
    <w:rsid w:val="00970E6F"/>
    <w:rsid w:val="00971125"/>
    <w:rsid w:val="00971946"/>
    <w:rsid w:val="00971CFB"/>
    <w:rsid w:val="00971E23"/>
    <w:rsid w:val="009726F1"/>
    <w:rsid w:val="009728D4"/>
    <w:rsid w:val="00973272"/>
    <w:rsid w:val="00973336"/>
    <w:rsid w:val="009734E4"/>
    <w:rsid w:val="00973528"/>
    <w:rsid w:val="009737E7"/>
    <w:rsid w:val="00973A9F"/>
    <w:rsid w:val="00974083"/>
    <w:rsid w:val="00974343"/>
    <w:rsid w:val="0097470E"/>
    <w:rsid w:val="00974C61"/>
    <w:rsid w:val="00974E2E"/>
    <w:rsid w:val="00974F04"/>
    <w:rsid w:val="00974FA4"/>
    <w:rsid w:val="009753B0"/>
    <w:rsid w:val="00975488"/>
    <w:rsid w:val="0097674B"/>
    <w:rsid w:val="00976C33"/>
    <w:rsid w:val="00976F49"/>
    <w:rsid w:val="00977240"/>
    <w:rsid w:val="009778A5"/>
    <w:rsid w:val="00977995"/>
    <w:rsid w:val="00977AC4"/>
    <w:rsid w:val="00977C5E"/>
    <w:rsid w:val="00977E44"/>
    <w:rsid w:val="00980235"/>
    <w:rsid w:val="0098054C"/>
    <w:rsid w:val="00980DF6"/>
    <w:rsid w:val="00982A37"/>
    <w:rsid w:val="00982B67"/>
    <w:rsid w:val="00982E14"/>
    <w:rsid w:val="00983753"/>
    <w:rsid w:val="009839A2"/>
    <w:rsid w:val="00985142"/>
    <w:rsid w:val="009854E4"/>
    <w:rsid w:val="00985677"/>
    <w:rsid w:val="0098595E"/>
    <w:rsid w:val="00986DB3"/>
    <w:rsid w:val="00986FA3"/>
    <w:rsid w:val="009908AF"/>
    <w:rsid w:val="00990CA0"/>
    <w:rsid w:val="00990D9E"/>
    <w:rsid w:val="0099118C"/>
    <w:rsid w:val="00991259"/>
    <w:rsid w:val="00991441"/>
    <w:rsid w:val="00991AC4"/>
    <w:rsid w:val="00991CF9"/>
    <w:rsid w:val="009925CC"/>
    <w:rsid w:val="009927A9"/>
    <w:rsid w:val="009929F4"/>
    <w:rsid w:val="00992A55"/>
    <w:rsid w:val="00992D50"/>
    <w:rsid w:val="00993756"/>
    <w:rsid w:val="00993839"/>
    <w:rsid w:val="00993A9C"/>
    <w:rsid w:val="00994274"/>
    <w:rsid w:val="0099445D"/>
    <w:rsid w:val="00994531"/>
    <w:rsid w:val="00994807"/>
    <w:rsid w:val="00994867"/>
    <w:rsid w:val="00994FE7"/>
    <w:rsid w:val="009951B0"/>
    <w:rsid w:val="00995501"/>
    <w:rsid w:val="00995865"/>
    <w:rsid w:val="00996187"/>
    <w:rsid w:val="009963CA"/>
    <w:rsid w:val="00996801"/>
    <w:rsid w:val="00996E2A"/>
    <w:rsid w:val="00996EA3"/>
    <w:rsid w:val="0099702D"/>
    <w:rsid w:val="009970E2"/>
    <w:rsid w:val="00997BA9"/>
    <w:rsid w:val="00997E0C"/>
    <w:rsid w:val="00997E8F"/>
    <w:rsid w:val="009A04AA"/>
    <w:rsid w:val="009A0938"/>
    <w:rsid w:val="009A09D8"/>
    <w:rsid w:val="009A09FD"/>
    <w:rsid w:val="009A10F3"/>
    <w:rsid w:val="009A13EA"/>
    <w:rsid w:val="009A1501"/>
    <w:rsid w:val="009A1948"/>
    <w:rsid w:val="009A1CB1"/>
    <w:rsid w:val="009A240D"/>
    <w:rsid w:val="009A25F9"/>
    <w:rsid w:val="009A2CE0"/>
    <w:rsid w:val="009A2E77"/>
    <w:rsid w:val="009A3457"/>
    <w:rsid w:val="009A3CBA"/>
    <w:rsid w:val="009A4001"/>
    <w:rsid w:val="009A41FF"/>
    <w:rsid w:val="009A43EF"/>
    <w:rsid w:val="009A4953"/>
    <w:rsid w:val="009A5417"/>
    <w:rsid w:val="009A5A10"/>
    <w:rsid w:val="009A5DC3"/>
    <w:rsid w:val="009A603A"/>
    <w:rsid w:val="009A61A5"/>
    <w:rsid w:val="009A6406"/>
    <w:rsid w:val="009A658E"/>
    <w:rsid w:val="009A6C87"/>
    <w:rsid w:val="009A6CF2"/>
    <w:rsid w:val="009A6E5D"/>
    <w:rsid w:val="009A6F6C"/>
    <w:rsid w:val="009A7023"/>
    <w:rsid w:val="009A760A"/>
    <w:rsid w:val="009A7C69"/>
    <w:rsid w:val="009B0016"/>
    <w:rsid w:val="009B0AF8"/>
    <w:rsid w:val="009B13EE"/>
    <w:rsid w:val="009B15BC"/>
    <w:rsid w:val="009B165F"/>
    <w:rsid w:val="009B189A"/>
    <w:rsid w:val="009B1B1C"/>
    <w:rsid w:val="009B1B21"/>
    <w:rsid w:val="009B1FE4"/>
    <w:rsid w:val="009B2C48"/>
    <w:rsid w:val="009B37DD"/>
    <w:rsid w:val="009B402C"/>
    <w:rsid w:val="009B467B"/>
    <w:rsid w:val="009B49CF"/>
    <w:rsid w:val="009B4C77"/>
    <w:rsid w:val="009B579A"/>
    <w:rsid w:val="009B5995"/>
    <w:rsid w:val="009B5D0D"/>
    <w:rsid w:val="009B6487"/>
    <w:rsid w:val="009B6532"/>
    <w:rsid w:val="009B685C"/>
    <w:rsid w:val="009B6A7B"/>
    <w:rsid w:val="009B6D34"/>
    <w:rsid w:val="009B7035"/>
    <w:rsid w:val="009B70EB"/>
    <w:rsid w:val="009B71D0"/>
    <w:rsid w:val="009B71F4"/>
    <w:rsid w:val="009B7D27"/>
    <w:rsid w:val="009B7DD5"/>
    <w:rsid w:val="009B7E1E"/>
    <w:rsid w:val="009C01C8"/>
    <w:rsid w:val="009C0281"/>
    <w:rsid w:val="009C0CA1"/>
    <w:rsid w:val="009C0F7C"/>
    <w:rsid w:val="009C1379"/>
    <w:rsid w:val="009C13C7"/>
    <w:rsid w:val="009C181B"/>
    <w:rsid w:val="009C184F"/>
    <w:rsid w:val="009C2007"/>
    <w:rsid w:val="009C227C"/>
    <w:rsid w:val="009C2417"/>
    <w:rsid w:val="009C26D6"/>
    <w:rsid w:val="009C2C23"/>
    <w:rsid w:val="009C3109"/>
    <w:rsid w:val="009C3247"/>
    <w:rsid w:val="009C3281"/>
    <w:rsid w:val="009C33BF"/>
    <w:rsid w:val="009C391D"/>
    <w:rsid w:val="009C3BED"/>
    <w:rsid w:val="009C3EA5"/>
    <w:rsid w:val="009C4367"/>
    <w:rsid w:val="009C43ED"/>
    <w:rsid w:val="009C4C87"/>
    <w:rsid w:val="009C4DC1"/>
    <w:rsid w:val="009C4F02"/>
    <w:rsid w:val="009C52AE"/>
    <w:rsid w:val="009C5F11"/>
    <w:rsid w:val="009C611C"/>
    <w:rsid w:val="009C7A56"/>
    <w:rsid w:val="009C7BAD"/>
    <w:rsid w:val="009D0057"/>
    <w:rsid w:val="009D0497"/>
    <w:rsid w:val="009D04C6"/>
    <w:rsid w:val="009D04D8"/>
    <w:rsid w:val="009D084B"/>
    <w:rsid w:val="009D0A98"/>
    <w:rsid w:val="009D0C3A"/>
    <w:rsid w:val="009D1347"/>
    <w:rsid w:val="009D13A6"/>
    <w:rsid w:val="009D2384"/>
    <w:rsid w:val="009D29DC"/>
    <w:rsid w:val="009D2AD3"/>
    <w:rsid w:val="009D2CE6"/>
    <w:rsid w:val="009D2CFD"/>
    <w:rsid w:val="009D2FCC"/>
    <w:rsid w:val="009D3E56"/>
    <w:rsid w:val="009D3E7A"/>
    <w:rsid w:val="009D40CD"/>
    <w:rsid w:val="009D49E4"/>
    <w:rsid w:val="009D5167"/>
    <w:rsid w:val="009D5257"/>
    <w:rsid w:val="009D6304"/>
    <w:rsid w:val="009D66E4"/>
    <w:rsid w:val="009E077D"/>
    <w:rsid w:val="009E0A91"/>
    <w:rsid w:val="009E0B25"/>
    <w:rsid w:val="009E116D"/>
    <w:rsid w:val="009E119E"/>
    <w:rsid w:val="009E1204"/>
    <w:rsid w:val="009E14A5"/>
    <w:rsid w:val="009E15B4"/>
    <w:rsid w:val="009E17C4"/>
    <w:rsid w:val="009E20C8"/>
    <w:rsid w:val="009E2E08"/>
    <w:rsid w:val="009E2F5A"/>
    <w:rsid w:val="009E3823"/>
    <w:rsid w:val="009E3EB5"/>
    <w:rsid w:val="009E4156"/>
    <w:rsid w:val="009E419B"/>
    <w:rsid w:val="009E50C3"/>
    <w:rsid w:val="009E522B"/>
    <w:rsid w:val="009E524B"/>
    <w:rsid w:val="009E525D"/>
    <w:rsid w:val="009E5550"/>
    <w:rsid w:val="009E5E19"/>
    <w:rsid w:val="009E5E8D"/>
    <w:rsid w:val="009E5FAF"/>
    <w:rsid w:val="009E615C"/>
    <w:rsid w:val="009E6221"/>
    <w:rsid w:val="009E6740"/>
    <w:rsid w:val="009E7251"/>
    <w:rsid w:val="009E7291"/>
    <w:rsid w:val="009E74AD"/>
    <w:rsid w:val="009E79DF"/>
    <w:rsid w:val="009E7F12"/>
    <w:rsid w:val="009F013F"/>
    <w:rsid w:val="009F0641"/>
    <w:rsid w:val="009F0773"/>
    <w:rsid w:val="009F0B41"/>
    <w:rsid w:val="009F0F2E"/>
    <w:rsid w:val="009F172A"/>
    <w:rsid w:val="009F1978"/>
    <w:rsid w:val="009F1ABE"/>
    <w:rsid w:val="009F1C9D"/>
    <w:rsid w:val="009F1CD9"/>
    <w:rsid w:val="009F1F4D"/>
    <w:rsid w:val="009F2092"/>
    <w:rsid w:val="009F25A6"/>
    <w:rsid w:val="009F2C78"/>
    <w:rsid w:val="009F2F45"/>
    <w:rsid w:val="009F3AC6"/>
    <w:rsid w:val="009F417D"/>
    <w:rsid w:val="009F4757"/>
    <w:rsid w:val="009F4A67"/>
    <w:rsid w:val="009F4F05"/>
    <w:rsid w:val="009F59BC"/>
    <w:rsid w:val="009F59EC"/>
    <w:rsid w:val="009F5B22"/>
    <w:rsid w:val="009F5EB6"/>
    <w:rsid w:val="009F60AB"/>
    <w:rsid w:val="009F62AB"/>
    <w:rsid w:val="009F63D8"/>
    <w:rsid w:val="009F648C"/>
    <w:rsid w:val="009F6712"/>
    <w:rsid w:val="009F6C09"/>
    <w:rsid w:val="009F6FA5"/>
    <w:rsid w:val="00A0016E"/>
    <w:rsid w:val="00A00850"/>
    <w:rsid w:val="00A01649"/>
    <w:rsid w:val="00A01E56"/>
    <w:rsid w:val="00A02247"/>
    <w:rsid w:val="00A0242D"/>
    <w:rsid w:val="00A03E5E"/>
    <w:rsid w:val="00A0491E"/>
    <w:rsid w:val="00A053E6"/>
    <w:rsid w:val="00A05430"/>
    <w:rsid w:val="00A060BA"/>
    <w:rsid w:val="00A06607"/>
    <w:rsid w:val="00A07059"/>
    <w:rsid w:val="00A07181"/>
    <w:rsid w:val="00A07210"/>
    <w:rsid w:val="00A075AF"/>
    <w:rsid w:val="00A075B7"/>
    <w:rsid w:val="00A076E2"/>
    <w:rsid w:val="00A077B6"/>
    <w:rsid w:val="00A07B6F"/>
    <w:rsid w:val="00A07C9D"/>
    <w:rsid w:val="00A07E85"/>
    <w:rsid w:val="00A106D5"/>
    <w:rsid w:val="00A109E2"/>
    <w:rsid w:val="00A10AE9"/>
    <w:rsid w:val="00A1173D"/>
    <w:rsid w:val="00A118D3"/>
    <w:rsid w:val="00A11CDB"/>
    <w:rsid w:val="00A11E73"/>
    <w:rsid w:val="00A1250F"/>
    <w:rsid w:val="00A1262C"/>
    <w:rsid w:val="00A132CB"/>
    <w:rsid w:val="00A1366B"/>
    <w:rsid w:val="00A13900"/>
    <w:rsid w:val="00A13994"/>
    <w:rsid w:val="00A13D13"/>
    <w:rsid w:val="00A13E62"/>
    <w:rsid w:val="00A14272"/>
    <w:rsid w:val="00A142E3"/>
    <w:rsid w:val="00A1449E"/>
    <w:rsid w:val="00A14B8C"/>
    <w:rsid w:val="00A14CB1"/>
    <w:rsid w:val="00A14D47"/>
    <w:rsid w:val="00A15D2B"/>
    <w:rsid w:val="00A16131"/>
    <w:rsid w:val="00A166D4"/>
    <w:rsid w:val="00A16C4C"/>
    <w:rsid w:val="00A16D5E"/>
    <w:rsid w:val="00A1706D"/>
    <w:rsid w:val="00A1734E"/>
    <w:rsid w:val="00A175E3"/>
    <w:rsid w:val="00A204BD"/>
    <w:rsid w:val="00A21BA7"/>
    <w:rsid w:val="00A22594"/>
    <w:rsid w:val="00A225D3"/>
    <w:rsid w:val="00A229BB"/>
    <w:rsid w:val="00A23799"/>
    <w:rsid w:val="00A23EB7"/>
    <w:rsid w:val="00A24297"/>
    <w:rsid w:val="00A24922"/>
    <w:rsid w:val="00A2523C"/>
    <w:rsid w:val="00A25BD8"/>
    <w:rsid w:val="00A25C60"/>
    <w:rsid w:val="00A262B4"/>
    <w:rsid w:val="00A263D0"/>
    <w:rsid w:val="00A265D1"/>
    <w:rsid w:val="00A27216"/>
    <w:rsid w:val="00A27363"/>
    <w:rsid w:val="00A274F7"/>
    <w:rsid w:val="00A27810"/>
    <w:rsid w:val="00A27829"/>
    <w:rsid w:val="00A27997"/>
    <w:rsid w:val="00A3010F"/>
    <w:rsid w:val="00A3056C"/>
    <w:rsid w:val="00A305D3"/>
    <w:rsid w:val="00A3080E"/>
    <w:rsid w:val="00A313F1"/>
    <w:rsid w:val="00A324CB"/>
    <w:rsid w:val="00A326A6"/>
    <w:rsid w:val="00A326CE"/>
    <w:rsid w:val="00A32741"/>
    <w:rsid w:val="00A33475"/>
    <w:rsid w:val="00A33790"/>
    <w:rsid w:val="00A33A72"/>
    <w:rsid w:val="00A33B98"/>
    <w:rsid w:val="00A33BEE"/>
    <w:rsid w:val="00A33EE6"/>
    <w:rsid w:val="00A34588"/>
    <w:rsid w:val="00A34A55"/>
    <w:rsid w:val="00A34B60"/>
    <w:rsid w:val="00A34C49"/>
    <w:rsid w:val="00A35052"/>
    <w:rsid w:val="00A35465"/>
    <w:rsid w:val="00A355BB"/>
    <w:rsid w:val="00A358B9"/>
    <w:rsid w:val="00A35918"/>
    <w:rsid w:val="00A35E35"/>
    <w:rsid w:val="00A35F87"/>
    <w:rsid w:val="00A36AEE"/>
    <w:rsid w:val="00A370B2"/>
    <w:rsid w:val="00A37DE3"/>
    <w:rsid w:val="00A404FA"/>
    <w:rsid w:val="00A405DF"/>
    <w:rsid w:val="00A409DF"/>
    <w:rsid w:val="00A40B91"/>
    <w:rsid w:val="00A40DDA"/>
    <w:rsid w:val="00A410AC"/>
    <w:rsid w:val="00A41345"/>
    <w:rsid w:val="00A41BB4"/>
    <w:rsid w:val="00A4285E"/>
    <w:rsid w:val="00A42961"/>
    <w:rsid w:val="00A431EB"/>
    <w:rsid w:val="00A4333E"/>
    <w:rsid w:val="00A43716"/>
    <w:rsid w:val="00A438F6"/>
    <w:rsid w:val="00A43A30"/>
    <w:rsid w:val="00A43BF2"/>
    <w:rsid w:val="00A43C54"/>
    <w:rsid w:val="00A43D42"/>
    <w:rsid w:val="00A441DE"/>
    <w:rsid w:val="00A44472"/>
    <w:rsid w:val="00A445CE"/>
    <w:rsid w:val="00A448D9"/>
    <w:rsid w:val="00A44CA9"/>
    <w:rsid w:val="00A44F5B"/>
    <w:rsid w:val="00A4512F"/>
    <w:rsid w:val="00A45B3B"/>
    <w:rsid w:val="00A45E9E"/>
    <w:rsid w:val="00A45F4D"/>
    <w:rsid w:val="00A46511"/>
    <w:rsid w:val="00A46695"/>
    <w:rsid w:val="00A46BD1"/>
    <w:rsid w:val="00A47435"/>
    <w:rsid w:val="00A500F7"/>
    <w:rsid w:val="00A50494"/>
    <w:rsid w:val="00A50AD5"/>
    <w:rsid w:val="00A516D7"/>
    <w:rsid w:val="00A52B0D"/>
    <w:rsid w:val="00A52E35"/>
    <w:rsid w:val="00A52F4D"/>
    <w:rsid w:val="00A5361E"/>
    <w:rsid w:val="00A53D37"/>
    <w:rsid w:val="00A54461"/>
    <w:rsid w:val="00A54A35"/>
    <w:rsid w:val="00A54B7F"/>
    <w:rsid w:val="00A54C2F"/>
    <w:rsid w:val="00A54D6B"/>
    <w:rsid w:val="00A55A82"/>
    <w:rsid w:val="00A5608A"/>
    <w:rsid w:val="00A5634C"/>
    <w:rsid w:val="00A564FE"/>
    <w:rsid w:val="00A565EE"/>
    <w:rsid w:val="00A571DB"/>
    <w:rsid w:val="00A572E0"/>
    <w:rsid w:val="00A57321"/>
    <w:rsid w:val="00A5742F"/>
    <w:rsid w:val="00A57576"/>
    <w:rsid w:val="00A57BA1"/>
    <w:rsid w:val="00A57E2D"/>
    <w:rsid w:val="00A60284"/>
    <w:rsid w:val="00A60DB3"/>
    <w:rsid w:val="00A62132"/>
    <w:rsid w:val="00A6256B"/>
    <w:rsid w:val="00A62660"/>
    <w:rsid w:val="00A62E9C"/>
    <w:rsid w:val="00A62EF0"/>
    <w:rsid w:val="00A62FDE"/>
    <w:rsid w:val="00A6332B"/>
    <w:rsid w:val="00A633C6"/>
    <w:rsid w:val="00A634CF"/>
    <w:rsid w:val="00A635DC"/>
    <w:rsid w:val="00A642FF"/>
    <w:rsid w:val="00A6491F"/>
    <w:rsid w:val="00A64F63"/>
    <w:rsid w:val="00A65559"/>
    <w:rsid w:val="00A6596E"/>
    <w:rsid w:val="00A65F1C"/>
    <w:rsid w:val="00A66447"/>
    <w:rsid w:val="00A66743"/>
    <w:rsid w:val="00A6677C"/>
    <w:rsid w:val="00A66C63"/>
    <w:rsid w:val="00A6706F"/>
    <w:rsid w:val="00A677E4"/>
    <w:rsid w:val="00A67CE3"/>
    <w:rsid w:val="00A70035"/>
    <w:rsid w:val="00A70433"/>
    <w:rsid w:val="00A705AB"/>
    <w:rsid w:val="00A70850"/>
    <w:rsid w:val="00A71180"/>
    <w:rsid w:val="00A7124F"/>
    <w:rsid w:val="00A7158A"/>
    <w:rsid w:val="00A715A4"/>
    <w:rsid w:val="00A71A5F"/>
    <w:rsid w:val="00A71A97"/>
    <w:rsid w:val="00A71E78"/>
    <w:rsid w:val="00A71F81"/>
    <w:rsid w:val="00A721E3"/>
    <w:rsid w:val="00A72946"/>
    <w:rsid w:val="00A72977"/>
    <w:rsid w:val="00A72A5B"/>
    <w:rsid w:val="00A72C31"/>
    <w:rsid w:val="00A73197"/>
    <w:rsid w:val="00A736D0"/>
    <w:rsid w:val="00A73BD2"/>
    <w:rsid w:val="00A741BF"/>
    <w:rsid w:val="00A74675"/>
    <w:rsid w:val="00A747B6"/>
    <w:rsid w:val="00A74A4A"/>
    <w:rsid w:val="00A74E20"/>
    <w:rsid w:val="00A757D5"/>
    <w:rsid w:val="00A7621D"/>
    <w:rsid w:val="00A7672C"/>
    <w:rsid w:val="00A768DB"/>
    <w:rsid w:val="00A76C36"/>
    <w:rsid w:val="00A77A6E"/>
    <w:rsid w:val="00A77AD7"/>
    <w:rsid w:val="00A77B9B"/>
    <w:rsid w:val="00A77BC6"/>
    <w:rsid w:val="00A77D7D"/>
    <w:rsid w:val="00A80AC9"/>
    <w:rsid w:val="00A81231"/>
    <w:rsid w:val="00A81C28"/>
    <w:rsid w:val="00A81DFD"/>
    <w:rsid w:val="00A824B1"/>
    <w:rsid w:val="00A82F5E"/>
    <w:rsid w:val="00A8393A"/>
    <w:rsid w:val="00A841CB"/>
    <w:rsid w:val="00A84561"/>
    <w:rsid w:val="00A85651"/>
    <w:rsid w:val="00A859F3"/>
    <w:rsid w:val="00A85DE0"/>
    <w:rsid w:val="00A85F45"/>
    <w:rsid w:val="00A8612A"/>
    <w:rsid w:val="00A8646A"/>
    <w:rsid w:val="00A86631"/>
    <w:rsid w:val="00A86F3F"/>
    <w:rsid w:val="00A87451"/>
    <w:rsid w:val="00A87745"/>
    <w:rsid w:val="00A87E94"/>
    <w:rsid w:val="00A87F9A"/>
    <w:rsid w:val="00A9059C"/>
    <w:rsid w:val="00A908D8"/>
    <w:rsid w:val="00A916D5"/>
    <w:rsid w:val="00A91AEF"/>
    <w:rsid w:val="00A920A2"/>
    <w:rsid w:val="00A92161"/>
    <w:rsid w:val="00A9226A"/>
    <w:rsid w:val="00A92F47"/>
    <w:rsid w:val="00A9305F"/>
    <w:rsid w:val="00A935F0"/>
    <w:rsid w:val="00A947FF"/>
    <w:rsid w:val="00A94BB8"/>
    <w:rsid w:val="00A94C16"/>
    <w:rsid w:val="00A95A01"/>
    <w:rsid w:val="00A95CBD"/>
    <w:rsid w:val="00A9632B"/>
    <w:rsid w:val="00A963F4"/>
    <w:rsid w:val="00A96591"/>
    <w:rsid w:val="00A96723"/>
    <w:rsid w:val="00A96883"/>
    <w:rsid w:val="00A96CCD"/>
    <w:rsid w:val="00A970AF"/>
    <w:rsid w:val="00A97895"/>
    <w:rsid w:val="00A97BE6"/>
    <w:rsid w:val="00A97C1B"/>
    <w:rsid w:val="00A97EF8"/>
    <w:rsid w:val="00AA01F9"/>
    <w:rsid w:val="00AA198F"/>
    <w:rsid w:val="00AA1A6A"/>
    <w:rsid w:val="00AA1ECF"/>
    <w:rsid w:val="00AA1F59"/>
    <w:rsid w:val="00AA1F7E"/>
    <w:rsid w:val="00AA212C"/>
    <w:rsid w:val="00AA2989"/>
    <w:rsid w:val="00AA3BF9"/>
    <w:rsid w:val="00AA4210"/>
    <w:rsid w:val="00AA4BD2"/>
    <w:rsid w:val="00AA4D13"/>
    <w:rsid w:val="00AA4E57"/>
    <w:rsid w:val="00AA5340"/>
    <w:rsid w:val="00AA565F"/>
    <w:rsid w:val="00AA58B8"/>
    <w:rsid w:val="00AA58F4"/>
    <w:rsid w:val="00AA5910"/>
    <w:rsid w:val="00AA5D31"/>
    <w:rsid w:val="00AA619D"/>
    <w:rsid w:val="00AA61E9"/>
    <w:rsid w:val="00AA681A"/>
    <w:rsid w:val="00AA767B"/>
    <w:rsid w:val="00AA76B4"/>
    <w:rsid w:val="00AB01CF"/>
    <w:rsid w:val="00AB07C2"/>
    <w:rsid w:val="00AB0A9B"/>
    <w:rsid w:val="00AB0B07"/>
    <w:rsid w:val="00AB0BCE"/>
    <w:rsid w:val="00AB0F5D"/>
    <w:rsid w:val="00AB0FFB"/>
    <w:rsid w:val="00AB10D1"/>
    <w:rsid w:val="00AB266F"/>
    <w:rsid w:val="00AB2896"/>
    <w:rsid w:val="00AB2DE0"/>
    <w:rsid w:val="00AB336C"/>
    <w:rsid w:val="00AB355D"/>
    <w:rsid w:val="00AB39CB"/>
    <w:rsid w:val="00AB3AD9"/>
    <w:rsid w:val="00AB3D84"/>
    <w:rsid w:val="00AB508E"/>
    <w:rsid w:val="00AB6083"/>
    <w:rsid w:val="00AB64F6"/>
    <w:rsid w:val="00AB691A"/>
    <w:rsid w:val="00AB6CFE"/>
    <w:rsid w:val="00AB7296"/>
    <w:rsid w:val="00AB7C65"/>
    <w:rsid w:val="00AB7F9D"/>
    <w:rsid w:val="00AC006B"/>
    <w:rsid w:val="00AC0C86"/>
    <w:rsid w:val="00AC0FB0"/>
    <w:rsid w:val="00AC11E3"/>
    <w:rsid w:val="00AC1B03"/>
    <w:rsid w:val="00AC1B27"/>
    <w:rsid w:val="00AC1C1A"/>
    <w:rsid w:val="00AC1D72"/>
    <w:rsid w:val="00AC216A"/>
    <w:rsid w:val="00AC2E93"/>
    <w:rsid w:val="00AC2EAA"/>
    <w:rsid w:val="00AC30AF"/>
    <w:rsid w:val="00AC336E"/>
    <w:rsid w:val="00AC411B"/>
    <w:rsid w:val="00AC4597"/>
    <w:rsid w:val="00AC588A"/>
    <w:rsid w:val="00AC5D1C"/>
    <w:rsid w:val="00AC5FD1"/>
    <w:rsid w:val="00AC5FDA"/>
    <w:rsid w:val="00AC62E1"/>
    <w:rsid w:val="00AC66C9"/>
    <w:rsid w:val="00AC6DD9"/>
    <w:rsid w:val="00AC710B"/>
    <w:rsid w:val="00AC77DB"/>
    <w:rsid w:val="00AD0246"/>
    <w:rsid w:val="00AD0A39"/>
    <w:rsid w:val="00AD0BE2"/>
    <w:rsid w:val="00AD0DD4"/>
    <w:rsid w:val="00AD0EB3"/>
    <w:rsid w:val="00AD11E2"/>
    <w:rsid w:val="00AD1787"/>
    <w:rsid w:val="00AD1A08"/>
    <w:rsid w:val="00AD1D53"/>
    <w:rsid w:val="00AD2282"/>
    <w:rsid w:val="00AD279D"/>
    <w:rsid w:val="00AD2A02"/>
    <w:rsid w:val="00AD2BDF"/>
    <w:rsid w:val="00AD307F"/>
    <w:rsid w:val="00AD33B5"/>
    <w:rsid w:val="00AD3785"/>
    <w:rsid w:val="00AD3ABD"/>
    <w:rsid w:val="00AD4103"/>
    <w:rsid w:val="00AD4441"/>
    <w:rsid w:val="00AD4580"/>
    <w:rsid w:val="00AD4922"/>
    <w:rsid w:val="00AD4B38"/>
    <w:rsid w:val="00AD4D81"/>
    <w:rsid w:val="00AD4D88"/>
    <w:rsid w:val="00AD52C8"/>
    <w:rsid w:val="00AD5383"/>
    <w:rsid w:val="00AD54D7"/>
    <w:rsid w:val="00AD55EC"/>
    <w:rsid w:val="00AD5890"/>
    <w:rsid w:val="00AD6697"/>
    <w:rsid w:val="00AD6CB8"/>
    <w:rsid w:val="00AD6F13"/>
    <w:rsid w:val="00AD70F2"/>
    <w:rsid w:val="00AD7BB4"/>
    <w:rsid w:val="00AE0781"/>
    <w:rsid w:val="00AE095E"/>
    <w:rsid w:val="00AE0C12"/>
    <w:rsid w:val="00AE0E35"/>
    <w:rsid w:val="00AE0E83"/>
    <w:rsid w:val="00AE0F14"/>
    <w:rsid w:val="00AE0F3B"/>
    <w:rsid w:val="00AE1358"/>
    <w:rsid w:val="00AE1538"/>
    <w:rsid w:val="00AE2AA4"/>
    <w:rsid w:val="00AE2F63"/>
    <w:rsid w:val="00AE349A"/>
    <w:rsid w:val="00AE3B51"/>
    <w:rsid w:val="00AE3FD9"/>
    <w:rsid w:val="00AE40A8"/>
    <w:rsid w:val="00AE40D9"/>
    <w:rsid w:val="00AE4140"/>
    <w:rsid w:val="00AE4657"/>
    <w:rsid w:val="00AE4FC0"/>
    <w:rsid w:val="00AE5243"/>
    <w:rsid w:val="00AE5AC0"/>
    <w:rsid w:val="00AE7496"/>
    <w:rsid w:val="00AE7584"/>
    <w:rsid w:val="00AF038D"/>
    <w:rsid w:val="00AF0B5F"/>
    <w:rsid w:val="00AF0EE1"/>
    <w:rsid w:val="00AF110F"/>
    <w:rsid w:val="00AF16F9"/>
    <w:rsid w:val="00AF1F3A"/>
    <w:rsid w:val="00AF28CF"/>
    <w:rsid w:val="00AF4710"/>
    <w:rsid w:val="00AF49A6"/>
    <w:rsid w:val="00AF4B6C"/>
    <w:rsid w:val="00AF51A3"/>
    <w:rsid w:val="00AF558C"/>
    <w:rsid w:val="00AF5F5D"/>
    <w:rsid w:val="00AF6007"/>
    <w:rsid w:val="00AF64AE"/>
    <w:rsid w:val="00AF6A9D"/>
    <w:rsid w:val="00AF6DA0"/>
    <w:rsid w:val="00AF7046"/>
    <w:rsid w:val="00AF7778"/>
    <w:rsid w:val="00AF7B7E"/>
    <w:rsid w:val="00AF7BD4"/>
    <w:rsid w:val="00B00811"/>
    <w:rsid w:val="00B00855"/>
    <w:rsid w:val="00B00AAA"/>
    <w:rsid w:val="00B01355"/>
    <w:rsid w:val="00B015A8"/>
    <w:rsid w:val="00B017A8"/>
    <w:rsid w:val="00B01A31"/>
    <w:rsid w:val="00B026E3"/>
    <w:rsid w:val="00B027CC"/>
    <w:rsid w:val="00B02C3D"/>
    <w:rsid w:val="00B03798"/>
    <w:rsid w:val="00B043A1"/>
    <w:rsid w:val="00B04993"/>
    <w:rsid w:val="00B055EC"/>
    <w:rsid w:val="00B05910"/>
    <w:rsid w:val="00B05A4B"/>
    <w:rsid w:val="00B066B2"/>
    <w:rsid w:val="00B07062"/>
    <w:rsid w:val="00B07550"/>
    <w:rsid w:val="00B108F8"/>
    <w:rsid w:val="00B10AE9"/>
    <w:rsid w:val="00B10D06"/>
    <w:rsid w:val="00B10FD6"/>
    <w:rsid w:val="00B115D9"/>
    <w:rsid w:val="00B116BF"/>
    <w:rsid w:val="00B11AE1"/>
    <w:rsid w:val="00B12861"/>
    <w:rsid w:val="00B12C61"/>
    <w:rsid w:val="00B13226"/>
    <w:rsid w:val="00B13354"/>
    <w:rsid w:val="00B1416E"/>
    <w:rsid w:val="00B143E6"/>
    <w:rsid w:val="00B14893"/>
    <w:rsid w:val="00B14A1E"/>
    <w:rsid w:val="00B14D4D"/>
    <w:rsid w:val="00B159E2"/>
    <w:rsid w:val="00B15AD0"/>
    <w:rsid w:val="00B1653A"/>
    <w:rsid w:val="00B16F27"/>
    <w:rsid w:val="00B17388"/>
    <w:rsid w:val="00B178C8"/>
    <w:rsid w:val="00B20C8F"/>
    <w:rsid w:val="00B20DF1"/>
    <w:rsid w:val="00B21036"/>
    <w:rsid w:val="00B213CC"/>
    <w:rsid w:val="00B21F20"/>
    <w:rsid w:val="00B21F5A"/>
    <w:rsid w:val="00B221DC"/>
    <w:rsid w:val="00B22C84"/>
    <w:rsid w:val="00B23891"/>
    <w:rsid w:val="00B23C39"/>
    <w:rsid w:val="00B23FBA"/>
    <w:rsid w:val="00B247DB"/>
    <w:rsid w:val="00B2496F"/>
    <w:rsid w:val="00B24C19"/>
    <w:rsid w:val="00B24C63"/>
    <w:rsid w:val="00B26550"/>
    <w:rsid w:val="00B26570"/>
    <w:rsid w:val="00B265FC"/>
    <w:rsid w:val="00B2676E"/>
    <w:rsid w:val="00B269EA"/>
    <w:rsid w:val="00B26FA5"/>
    <w:rsid w:val="00B274E9"/>
    <w:rsid w:val="00B27CEB"/>
    <w:rsid w:val="00B30636"/>
    <w:rsid w:val="00B30F0E"/>
    <w:rsid w:val="00B323AD"/>
    <w:rsid w:val="00B32692"/>
    <w:rsid w:val="00B32726"/>
    <w:rsid w:val="00B3275A"/>
    <w:rsid w:val="00B33937"/>
    <w:rsid w:val="00B33DF2"/>
    <w:rsid w:val="00B33FF1"/>
    <w:rsid w:val="00B34713"/>
    <w:rsid w:val="00B3474C"/>
    <w:rsid w:val="00B34A58"/>
    <w:rsid w:val="00B34C84"/>
    <w:rsid w:val="00B355F7"/>
    <w:rsid w:val="00B35952"/>
    <w:rsid w:val="00B35F99"/>
    <w:rsid w:val="00B36188"/>
    <w:rsid w:val="00B367D8"/>
    <w:rsid w:val="00B36A52"/>
    <w:rsid w:val="00B3700E"/>
    <w:rsid w:val="00B37312"/>
    <w:rsid w:val="00B376A0"/>
    <w:rsid w:val="00B378F2"/>
    <w:rsid w:val="00B37BBB"/>
    <w:rsid w:val="00B405A8"/>
    <w:rsid w:val="00B4089A"/>
    <w:rsid w:val="00B409C0"/>
    <w:rsid w:val="00B409F6"/>
    <w:rsid w:val="00B410E0"/>
    <w:rsid w:val="00B41442"/>
    <w:rsid w:val="00B41B3E"/>
    <w:rsid w:val="00B41C73"/>
    <w:rsid w:val="00B41F39"/>
    <w:rsid w:val="00B424C2"/>
    <w:rsid w:val="00B42524"/>
    <w:rsid w:val="00B431EB"/>
    <w:rsid w:val="00B43ACE"/>
    <w:rsid w:val="00B43DE9"/>
    <w:rsid w:val="00B43EE3"/>
    <w:rsid w:val="00B43F5C"/>
    <w:rsid w:val="00B442C1"/>
    <w:rsid w:val="00B443F0"/>
    <w:rsid w:val="00B447B9"/>
    <w:rsid w:val="00B4524B"/>
    <w:rsid w:val="00B45714"/>
    <w:rsid w:val="00B45DB1"/>
    <w:rsid w:val="00B46A2F"/>
    <w:rsid w:val="00B473F2"/>
    <w:rsid w:val="00B47438"/>
    <w:rsid w:val="00B477CF"/>
    <w:rsid w:val="00B47886"/>
    <w:rsid w:val="00B47C70"/>
    <w:rsid w:val="00B5086D"/>
    <w:rsid w:val="00B508CE"/>
    <w:rsid w:val="00B50CBD"/>
    <w:rsid w:val="00B50CFC"/>
    <w:rsid w:val="00B50EA4"/>
    <w:rsid w:val="00B51317"/>
    <w:rsid w:val="00B517FE"/>
    <w:rsid w:val="00B51EAC"/>
    <w:rsid w:val="00B5317A"/>
    <w:rsid w:val="00B53526"/>
    <w:rsid w:val="00B5359A"/>
    <w:rsid w:val="00B53623"/>
    <w:rsid w:val="00B53952"/>
    <w:rsid w:val="00B53CE2"/>
    <w:rsid w:val="00B54ACA"/>
    <w:rsid w:val="00B54B68"/>
    <w:rsid w:val="00B55088"/>
    <w:rsid w:val="00B552E0"/>
    <w:rsid w:val="00B55481"/>
    <w:rsid w:val="00B555CA"/>
    <w:rsid w:val="00B56192"/>
    <w:rsid w:val="00B56251"/>
    <w:rsid w:val="00B5640D"/>
    <w:rsid w:val="00B574B9"/>
    <w:rsid w:val="00B57804"/>
    <w:rsid w:val="00B57FE8"/>
    <w:rsid w:val="00B600F5"/>
    <w:rsid w:val="00B60206"/>
    <w:rsid w:val="00B6029E"/>
    <w:rsid w:val="00B60539"/>
    <w:rsid w:val="00B60AE3"/>
    <w:rsid w:val="00B61189"/>
    <w:rsid w:val="00B61A36"/>
    <w:rsid w:val="00B61B76"/>
    <w:rsid w:val="00B621CC"/>
    <w:rsid w:val="00B62716"/>
    <w:rsid w:val="00B6278A"/>
    <w:rsid w:val="00B634A9"/>
    <w:rsid w:val="00B63922"/>
    <w:rsid w:val="00B63F80"/>
    <w:rsid w:val="00B641C6"/>
    <w:rsid w:val="00B64BDA"/>
    <w:rsid w:val="00B65625"/>
    <w:rsid w:val="00B65CD0"/>
    <w:rsid w:val="00B65F85"/>
    <w:rsid w:val="00B66019"/>
    <w:rsid w:val="00B6695A"/>
    <w:rsid w:val="00B66A9E"/>
    <w:rsid w:val="00B67F91"/>
    <w:rsid w:val="00B700DC"/>
    <w:rsid w:val="00B70539"/>
    <w:rsid w:val="00B707AD"/>
    <w:rsid w:val="00B707BD"/>
    <w:rsid w:val="00B70CE8"/>
    <w:rsid w:val="00B70DEC"/>
    <w:rsid w:val="00B70F05"/>
    <w:rsid w:val="00B7109C"/>
    <w:rsid w:val="00B7131E"/>
    <w:rsid w:val="00B713F2"/>
    <w:rsid w:val="00B722DA"/>
    <w:rsid w:val="00B72433"/>
    <w:rsid w:val="00B72D6A"/>
    <w:rsid w:val="00B730DF"/>
    <w:rsid w:val="00B730F8"/>
    <w:rsid w:val="00B73240"/>
    <w:rsid w:val="00B7373A"/>
    <w:rsid w:val="00B73807"/>
    <w:rsid w:val="00B73E4E"/>
    <w:rsid w:val="00B74593"/>
    <w:rsid w:val="00B74FB9"/>
    <w:rsid w:val="00B76110"/>
    <w:rsid w:val="00B7637E"/>
    <w:rsid w:val="00B7654C"/>
    <w:rsid w:val="00B76959"/>
    <w:rsid w:val="00B76C03"/>
    <w:rsid w:val="00B76DC2"/>
    <w:rsid w:val="00B779D3"/>
    <w:rsid w:val="00B80416"/>
    <w:rsid w:val="00B804EC"/>
    <w:rsid w:val="00B80775"/>
    <w:rsid w:val="00B809F0"/>
    <w:rsid w:val="00B80EE5"/>
    <w:rsid w:val="00B816ED"/>
    <w:rsid w:val="00B8173D"/>
    <w:rsid w:val="00B81CBA"/>
    <w:rsid w:val="00B82152"/>
    <w:rsid w:val="00B8219C"/>
    <w:rsid w:val="00B82701"/>
    <w:rsid w:val="00B82F40"/>
    <w:rsid w:val="00B83AA5"/>
    <w:rsid w:val="00B83ABF"/>
    <w:rsid w:val="00B83B64"/>
    <w:rsid w:val="00B844E9"/>
    <w:rsid w:val="00B8462A"/>
    <w:rsid w:val="00B84D74"/>
    <w:rsid w:val="00B84DA6"/>
    <w:rsid w:val="00B84DA8"/>
    <w:rsid w:val="00B84E1A"/>
    <w:rsid w:val="00B84E8D"/>
    <w:rsid w:val="00B85FAC"/>
    <w:rsid w:val="00B8631A"/>
    <w:rsid w:val="00B86907"/>
    <w:rsid w:val="00B8734E"/>
    <w:rsid w:val="00B87A6D"/>
    <w:rsid w:val="00B87CB9"/>
    <w:rsid w:val="00B90E43"/>
    <w:rsid w:val="00B91313"/>
    <w:rsid w:val="00B913A3"/>
    <w:rsid w:val="00B9153D"/>
    <w:rsid w:val="00B91580"/>
    <w:rsid w:val="00B92546"/>
    <w:rsid w:val="00B928B0"/>
    <w:rsid w:val="00B93168"/>
    <w:rsid w:val="00B93652"/>
    <w:rsid w:val="00B93C9C"/>
    <w:rsid w:val="00B943AB"/>
    <w:rsid w:val="00B94870"/>
    <w:rsid w:val="00B94B15"/>
    <w:rsid w:val="00B94B7B"/>
    <w:rsid w:val="00B94C77"/>
    <w:rsid w:val="00B94D51"/>
    <w:rsid w:val="00B955E5"/>
    <w:rsid w:val="00B95A26"/>
    <w:rsid w:val="00B962F7"/>
    <w:rsid w:val="00B96382"/>
    <w:rsid w:val="00B964E1"/>
    <w:rsid w:val="00B9675A"/>
    <w:rsid w:val="00B969F6"/>
    <w:rsid w:val="00B96FC9"/>
    <w:rsid w:val="00B977C2"/>
    <w:rsid w:val="00B97B95"/>
    <w:rsid w:val="00B97BB4"/>
    <w:rsid w:val="00B97D34"/>
    <w:rsid w:val="00B97DDA"/>
    <w:rsid w:val="00BA0796"/>
    <w:rsid w:val="00BA0885"/>
    <w:rsid w:val="00BA11FE"/>
    <w:rsid w:val="00BA133C"/>
    <w:rsid w:val="00BA1748"/>
    <w:rsid w:val="00BA2B06"/>
    <w:rsid w:val="00BA2F30"/>
    <w:rsid w:val="00BA3C2F"/>
    <w:rsid w:val="00BA3E5E"/>
    <w:rsid w:val="00BA4083"/>
    <w:rsid w:val="00BA44D0"/>
    <w:rsid w:val="00BA4CE6"/>
    <w:rsid w:val="00BA4E62"/>
    <w:rsid w:val="00BA5233"/>
    <w:rsid w:val="00BA5736"/>
    <w:rsid w:val="00BA5DFF"/>
    <w:rsid w:val="00BA6BD5"/>
    <w:rsid w:val="00BA7149"/>
    <w:rsid w:val="00BA752E"/>
    <w:rsid w:val="00BA79B5"/>
    <w:rsid w:val="00BA7F94"/>
    <w:rsid w:val="00BB0FAE"/>
    <w:rsid w:val="00BB1129"/>
    <w:rsid w:val="00BB1447"/>
    <w:rsid w:val="00BB158D"/>
    <w:rsid w:val="00BB2B1D"/>
    <w:rsid w:val="00BB3262"/>
    <w:rsid w:val="00BB32EF"/>
    <w:rsid w:val="00BB3408"/>
    <w:rsid w:val="00BB3656"/>
    <w:rsid w:val="00BB370D"/>
    <w:rsid w:val="00BB375C"/>
    <w:rsid w:val="00BB4A6D"/>
    <w:rsid w:val="00BB4B29"/>
    <w:rsid w:val="00BB50FB"/>
    <w:rsid w:val="00BB556F"/>
    <w:rsid w:val="00BB5671"/>
    <w:rsid w:val="00BB6175"/>
    <w:rsid w:val="00BB6932"/>
    <w:rsid w:val="00BB6A2C"/>
    <w:rsid w:val="00BB6A46"/>
    <w:rsid w:val="00BB6D5A"/>
    <w:rsid w:val="00BB6DAC"/>
    <w:rsid w:val="00BB6F8E"/>
    <w:rsid w:val="00BB70EA"/>
    <w:rsid w:val="00BB7FC6"/>
    <w:rsid w:val="00BC01C5"/>
    <w:rsid w:val="00BC1F4B"/>
    <w:rsid w:val="00BC26E6"/>
    <w:rsid w:val="00BC274E"/>
    <w:rsid w:val="00BC36DD"/>
    <w:rsid w:val="00BC387F"/>
    <w:rsid w:val="00BC46DD"/>
    <w:rsid w:val="00BC49A5"/>
    <w:rsid w:val="00BC4A05"/>
    <w:rsid w:val="00BC4A4A"/>
    <w:rsid w:val="00BC5353"/>
    <w:rsid w:val="00BC63E5"/>
    <w:rsid w:val="00BC6501"/>
    <w:rsid w:val="00BC689A"/>
    <w:rsid w:val="00BC6CFF"/>
    <w:rsid w:val="00BC6D28"/>
    <w:rsid w:val="00BC7F32"/>
    <w:rsid w:val="00BD03A5"/>
    <w:rsid w:val="00BD04F5"/>
    <w:rsid w:val="00BD0896"/>
    <w:rsid w:val="00BD08B6"/>
    <w:rsid w:val="00BD09AF"/>
    <w:rsid w:val="00BD12B0"/>
    <w:rsid w:val="00BD1546"/>
    <w:rsid w:val="00BD1743"/>
    <w:rsid w:val="00BD21B0"/>
    <w:rsid w:val="00BD222E"/>
    <w:rsid w:val="00BD22E1"/>
    <w:rsid w:val="00BD29C4"/>
    <w:rsid w:val="00BD29D4"/>
    <w:rsid w:val="00BD2D2D"/>
    <w:rsid w:val="00BD3AD4"/>
    <w:rsid w:val="00BD41B3"/>
    <w:rsid w:val="00BD41BE"/>
    <w:rsid w:val="00BD4C48"/>
    <w:rsid w:val="00BD4DAB"/>
    <w:rsid w:val="00BD56EF"/>
    <w:rsid w:val="00BD5CB2"/>
    <w:rsid w:val="00BD65E8"/>
    <w:rsid w:val="00BD6AC4"/>
    <w:rsid w:val="00BD7257"/>
    <w:rsid w:val="00BD73B3"/>
    <w:rsid w:val="00BD74E8"/>
    <w:rsid w:val="00BD7848"/>
    <w:rsid w:val="00BD7D15"/>
    <w:rsid w:val="00BE008D"/>
    <w:rsid w:val="00BE0103"/>
    <w:rsid w:val="00BE08C6"/>
    <w:rsid w:val="00BE1155"/>
    <w:rsid w:val="00BE1406"/>
    <w:rsid w:val="00BE1B12"/>
    <w:rsid w:val="00BE1B3B"/>
    <w:rsid w:val="00BE2D94"/>
    <w:rsid w:val="00BE339A"/>
    <w:rsid w:val="00BE3FDB"/>
    <w:rsid w:val="00BE40A4"/>
    <w:rsid w:val="00BE4656"/>
    <w:rsid w:val="00BE496D"/>
    <w:rsid w:val="00BE4DD0"/>
    <w:rsid w:val="00BE56DE"/>
    <w:rsid w:val="00BE5EAC"/>
    <w:rsid w:val="00BE5EDD"/>
    <w:rsid w:val="00BE60E7"/>
    <w:rsid w:val="00BE6564"/>
    <w:rsid w:val="00BE6B58"/>
    <w:rsid w:val="00BE7260"/>
    <w:rsid w:val="00BE743D"/>
    <w:rsid w:val="00BE778E"/>
    <w:rsid w:val="00BE7B5F"/>
    <w:rsid w:val="00BE7C74"/>
    <w:rsid w:val="00BE7EC7"/>
    <w:rsid w:val="00BF0299"/>
    <w:rsid w:val="00BF029B"/>
    <w:rsid w:val="00BF1256"/>
    <w:rsid w:val="00BF17BB"/>
    <w:rsid w:val="00BF1C2E"/>
    <w:rsid w:val="00BF211D"/>
    <w:rsid w:val="00BF2837"/>
    <w:rsid w:val="00BF2D9D"/>
    <w:rsid w:val="00BF2DAD"/>
    <w:rsid w:val="00BF2FB6"/>
    <w:rsid w:val="00BF397A"/>
    <w:rsid w:val="00BF3EF3"/>
    <w:rsid w:val="00BF3F98"/>
    <w:rsid w:val="00BF47EA"/>
    <w:rsid w:val="00BF4904"/>
    <w:rsid w:val="00BF4AE0"/>
    <w:rsid w:val="00BF4E2D"/>
    <w:rsid w:val="00BF5272"/>
    <w:rsid w:val="00BF5555"/>
    <w:rsid w:val="00BF63F8"/>
    <w:rsid w:val="00BF660E"/>
    <w:rsid w:val="00BF6753"/>
    <w:rsid w:val="00BF6E75"/>
    <w:rsid w:val="00BF733C"/>
    <w:rsid w:val="00BF73C4"/>
    <w:rsid w:val="00BF75FF"/>
    <w:rsid w:val="00C00498"/>
    <w:rsid w:val="00C00918"/>
    <w:rsid w:val="00C00D0D"/>
    <w:rsid w:val="00C00FF4"/>
    <w:rsid w:val="00C0279F"/>
    <w:rsid w:val="00C035E8"/>
    <w:rsid w:val="00C03751"/>
    <w:rsid w:val="00C044EF"/>
    <w:rsid w:val="00C046D4"/>
    <w:rsid w:val="00C04BEE"/>
    <w:rsid w:val="00C04DAD"/>
    <w:rsid w:val="00C04EB5"/>
    <w:rsid w:val="00C04F20"/>
    <w:rsid w:val="00C04F22"/>
    <w:rsid w:val="00C05128"/>
    <w:rsid w:val="00C0512F"/>
    <w:rsid w:val="00C052FE"/>
    <w:rsid w:val="00C053E2"/>
    <w:rsid w:val="00C05FF7"/>
    <w:rsid w:val="00C0641A"/>
    <w:rsid w:val="00C065BF"/>
    <w:rsid w:val="00C0773B"/>
    <w:rsid w:val="00C0793F"/>
    <w:rsid w:val="00C079E8"/>
    <w:rsid w:val="00C07B0E"/>
    <w:rsid w:val="00C07FF2"/>
    <w:rsid w:val="00C10327"/>
    <w:rsid w:val="00C103A2"/>
    <w:rsid w:val="00C104BC"/>
    <w:rsid w:val="00C10680"/>
    <w:rsid w:val="00C10A62"/>
    <w:rsid w:val="00C1123A"/>
    <w:rsid w:val="00C11271"/>
    <w:rsid w:val="00C12265"/>
    <w:rsid w:val="00C124B4"/>
    <w:rsid w:val="00C12D51"/>
    <w:rsid w:val="00C143CF"/>
    <w:rsid w:val="00C145CC"/>
    <w:rsid w:val="00C14C9E"/>
    <w:rsid w:val="00C14CAE"/>
    <w:rsid w:val="00C14F68"/>
    <w:rsid w:val="00C15302"/>
    <w:rsid w:val="00C1541A"/>
    <w:rsid w:val="00C15577"/>
    <w:rsid w:val="00C15C97"/>
    <w:rsid w:val="00C16768"/>
    <w:rsid w:val="00C16CC8"/>
    <w:rsid w:val="00C16F41"/>
    <w:rsid w:val="00C172B8"/>
    <w:rsid w:val="00C178A9"/>
    <w:rsid w:val="00C17F56"/>
    <w:rsid w:val="00C20874"/>
    <w:rsid w:val="00C20CF5"/>
    <w:rsid w:val="00C2129C"/>
    <w:rsid w:val="00C21454"/>
    <w:rsid w:val="00C21A09"/>
    <w:rsid w:val="00C22327"/>
    <w:rsid w:val="00C223EE"/>
    <w:rsid w:val="00C22A57"/>
    <w:rsid w:val="00C22B52"/>
    <w:rsid w:val="00C23523"/>
    <w:rsid w:val="00C239F9"/>
    <w:rsid w:val="00C23F8A"/>
    <w:rsid w:val="00C2406A"/>
    <w:rsid w:val="00C245DE"/>
    <w:rsid w:val="00C2485E"/>
    <w:rsid w:val="00C25EC9"/>
    <w:rsid w:val="00C2601B"/>
    <w:rsid w:val="00C26097"/>
    <w:rsid w:val="00C2609A"/>
    <w:rsid w:val="00C26548"/>
    <w:rsid w:val="00C27174"/>
    <w:rsid w:val="00C2729C"/>
    <w:rsid w:val="00C2797C"/>
    <w:rsid w:val="00C3003A"/>
    <w:rsid w:val="00C30640"/>
    <w:rsid w:val="00C30AC7"/>
    <w:rsid w:val="00C30F46"/>
    <w:rsid w:val="00C31065"/>
    <w:rsid w:val="00C31069"/>
    <w:rsid w:val="00C3137B"/>
    <w:rsid w:val="00C31C5B"/>
    <w:rsid w:val="00C3209D"/>
    <w:rsid w:val="00C3242D"/>
    <w:rsid w:val="00C3266D"/>
    <w:rsid w:val="00C327E7"/>
    <w:rsid w:val="00C32D26"/>
    <w:rsid w:val="00C33117"/>
    <w:rsid w:val="00C3314F"/>
    <w:rsid w:val="00C33883"/>
    <w:rsid w:val="00C33B61"/>
    <w:rsid w:val="00C33DC5"/>
    <w:rsid w:val="00C33E5A"/>
    <w:rsid w:val="00C3448A"/>
    <w:rsid w:val="00C345C6"/>
    <w:rsid w:val="00C34BF0"/>
    <w:rsid w:val="00C35A61"/>
    <w:rsid w:val="00C35C8E"/>
    <w:rsid w:val="00C3606E"/>
    <w:rsid w:val="00C360E5"/>
    <w:rsid w:val="00C36324"/>
    <w:rsid w:val="00C366EC"/>
    <w:rsid w:val="00C37075"/>
    <w:rsid w:val="00C37445"/>
    <w:rsid w:val="00C37D2C"/>
    <w:rsid w:val="00C40094"/>
    <w:rsid w:val="00C400C2"/>
    <w:rsid w:val="00C40818"/>
    <w:rsid w:val="00C409DB"/>
    <w:rsid w:val="00C419B1"/>
    <w:rsid w:val="00C419BA"/>
    <w:rsid w:val="00C42050"/>
    <w:rsid w:val="00C422BD"/>
    <w:rsid w:val="00C42529"/>
    <w:rsid w:val="00C42889"/>
    <w:rsid w:val="00C42A58"/>
    <w:rsid w:val="00C42B2A"/>
    <w:rsid w:val="00C42C3A"/>
    <w:rsid w:val="00C431D0"/>
    <w:rsid w:val="00C43879"/>
    <w:rsid w:val="00C43F92"/>
    <w:rsid w:val="00C44200"/>
    <w:rsid w:val="00C443D5"/>
    <w:rsid w:val="00C44A33"/>
    <w:rsid w:val="00C44C7C"/>
    <w:rsid w:val="00C452F3"/>
    <w:rsid w:val="00C4533F"/>
    <w:rsid w:val="00C45651"/>
    <w:rsid w:val="00C45D7F"/>
    <w:rsid w:val="00C45E9F"/>
    <w:rsid w:val="00C47023"/>
    <w:rsid w:val="00C470C7"/>
    <w:rsid w:val="00C473F3"/>
    <w:rsid w:val="00C47FF5"/>
    <w:rsid w:val="00C502BB"/>
    <w:rsid w:val="00C50BF6"/>
    <w:rsid w:val="00C50EA7"/>
    <w:rsid w:val="00C510A6"/>
    <w:rsid w:val="00C51780"/>
    <w:rsid w:val="00C51B2D"/>
    <w:rsid w:val="00C51B48"/>
    <w:rsid w:val="00C51D5F"/>
    <w:rsid w:val="00C520EF"/>
    <w:rsid w:val="00C52353"/>
    <w:rsid w:val="00C52603"/>
    <w:rsid w:val="00C52AD6"/>
    <w:rsid w:val="00C52DB0"/>
    <w:rsid w:val="00C532D3"/>
    <w:rsid w:val="00C53B00"/>
    <w:rsid w:val="00C54263"/>
    <w:rsid w:val="00C54F88"/>
    <w:rsid w:val="00C5547C"/>
    <w:rsid w:val="00C56AAC"/>
    <w:rsid w:val="00C5774F"/>
    <w:rsid w:val="00C57C09"/>
    <w:rsid w:val="00C60067"/>
    <w:rsid w:val="00C60487"/>
    <w:rsid w:val="00C606E0"/>
    <w:rsid w:val="00C60A92"/>
    <w:rsid w:val="00C610F2"/>
    <w:rsid w:val="00C611C4"/>
    <w:rsid w:val="00C616E1"/>
    <w:rsid w:val="00C617D9"/>
    <w:rsid w:val="00C6186B"/>
    <w:rsid w:val="00C61A5D"/>
    <w:rsid w:val="00C61BB1"/>
    <w:rsid w:val="00C627A7"/>
    <w:rsid w:val="00C629D2"/>
    <w:rsid w:val="00C631EA"/>
    <w:rsid w:val="00C63589"/>
    <w:rsid w:val="00C63708"/>
    <w:rsid w:val="00C63DE5"/>
    <w:rsid w:val="00C63FBA"/>
    <w:rsid w:val="00C64482"/>
    <w:rsid w:val="00C6463D"/>
    <w:rsid w:val="00C6523F"/>
    <w:rsid w:val="00C65264"/>
    <w:rsid w:val="00C65352"/>
    <w:rsid w:val="00C654EE"/>
    <w:rsid w:val="00C65637"/>
    <w:rsid w:val="00C66524"/>
    <w:rsid w:val="00C668EF"/>
    <w:rsid w:val="00C700F1"/>
    <w:rsid w:val="00C70F34"/>
    <w:rsid w:val="00C70F9F"/>
    <w:rsid w:val="00C717EB"/>
    <w:rsid w:val="00C71BD6"/>
    <w:rsid w:val="00C71BDB"/>
    <w:rsid w:val="00C71D7C"/>
    <w:rsid w:val="00C720F0"/>
    <w:rsid w:val="00C72458"/>
    <w:rsid w:val="00C72A32"/>
    <w:rsid w:val="00C72F02"/>
    <w:rsid w:val="00C72F93"/>
    <w:rsid w:val="00C73508"/>
    <w:rsid w:val="00C7356E"/>
    <w:rsid w:val="00C73653"/>
    <w:rsid w:val="00C7375B"/>
    <w:rsid w:val="00C73B5B"/>
    <w:rsid w:val="00C73C1A"/>
    <w:rsid w:val="00C73F52"/>
    <w:rsid w:val="00C74347"/>
    <w:rsid w:val="00C74394"/>
    <w:rsid w:val="00C75369"/>
    <w:rsid w:val="00C75537"/>
    <w:rsid w:val="00C7596D"/>
    <w:rsid w:val="00C75C7B"/>
    <w:rsid w:val="00C76965"/>
    <w:rsid w:val="00C77101"/>
    <w:rsid w:val="00C7743B"/>
    <w:rsid w:val="00C779AB"/>
    <w:rsid w:val="00C809AC"/>
    <w:rsid w:val="00C80AB2"/>
    <w:rsid w:val="00C80B59"/>
    <w:rsid w:val="00C80E8E"/>
    <w:rsid w:val="00C81669"/>
    <w:rsid w:val="00C82320"/>
    <w:rsid w:val="00C83171"/>
    <w:rsid w:val="00C831E9"/>
    <w:rsid w:val="00C83BF0"/>
    <w:rsid w:val="00C83FCC"/>
    <w:rsid w:val="00C843F0"/>
    <w:rsid w:val="00C853E9"/>
    <w:rsid w:val="00C85E43"/>
    <w:rsid w:val="00C86AEF"/>
    <w:rsid w:val="00C86E2A"/>
    <w:rsid w:val="00C87DD0"/>
    <w:rsid w:val="00C90397"/>
    <w:rsid w:val="00C90ADA"/>
    <w:rsid w:val="00C91220"/>
    <w:rsid w:val="00C91899"/>
    <w:rsid w:val="00C92375"/>
    <w:rsid w:val="00C92514"/>
    <w:rsid w:val="00C92855"/>
    <w:rsid w:val="00C92912"/>
    <w:rsid w:val="00C92B47"/>
    <w:rsid w:val="00C93023"/>
    <w:rsid w:val="00C93186"/>
    <w:rsid w:val="00C93440"/>
    <w:rsid w:val="00C9445B"/>
    <w:rsid w:val="00C94769"/>
    <w:rsid w:val="00C949D2"/>
    <w:rsid w:val="00C94D3B"/>
    <w:rsid w:val="00C94F60"/>
    <w:rsid w:val="00C955D7"/>
    <w:rsid w:val="00C958EE"/>
    <w:rsid w:val="00C95B83"/>
    <w:rsid w:val="00C95FC1"/>
    <w:rsid w:val="00C960B7"/>
    <w:rsid w:val="00C96C2B"/>
    <w:rsid w:val="00C96CA8"/>
    <w:rsid w:val="00C96EDB"/>
    <w:rsid w:val="00C96F31"/>
    <w:rsid w:val="00C96F49"/>
    <w:rsid w:val="00C97640"/>
    <w:rsid w:val="00C97F21"/>
    <w:rsid w:val="00CA0D51"/>
    <w:rsid w:val="00CA0EF0"/>
    <w:rsid w:val="00CA17F8"/>
    <w:rsid w:val="00CA1B21"/>
    <w:rsid w:val="00CA1BCC"/>
    <w:rsid w:val="00CA1CA2"/>
    <w:rsid w:val="00CA224B"/>
    <w:rsid w:val="00CA2445"/>
    <w:rsid w:val="00CA32BF"/>
    <w:rsid w:val="00CA3BB3"/>
    <w:rsid w:val="00CA3EA3"/>
    <w:rsid w:val="00CA3FCC"/>
    <w:rsid w:val="00CA3FF5"/>
    <w:rsid w:val="00CA4093"/>
    <w:rsid w:val="00CA43DF"/>
    <w:rsid w:val="00CA485F"/>
    <w:rsid w:val="00CA4B47"/>
    <w:rsid w:val="00CA4F64"/>
    <w:rsid w:val="00CA51FC"/>
    <w:rsid w:val="00CA54A2"/>
    <w:rsid w:val="00CA5752"/>
    <w:rsid w:val="00CA66CB"/>
    <w:rsid w:val="00CA6949"/>
    <w:rsid w:val="00CA7441"/>
    <w:rsid w:val="00CA74D1"/>
    <w:rsid w:val="00CA785D"/>
    <w:rsid w:val="00CB0044"/>
    <w:rsid w:val="00CB042C"/>
    <w:rsid w:val="00CB0458"/>
    <w:rsid w:val="00CB08C6"/>
    <w:rsid w:val="00CB113B"/>
    <w:rsid w:val="00CB135C"/>
    <w:rsid w:val="00CB1395"/>
    <w:rsid w:val="00CB13FD"/>
    <w:rsid w:val="00CB178D"/>
    <w:rsid w:val="00CB1792"/>
    <w:rsid w:val="00CB2082"/>
    <w:rsid w:val="00CB233A"/>
    <w:rsid w:val="00CB2A4F"/>
    <w:rsid w:val="00CB2C66"/>
    <w:rsid w:val="00CB2F59"/>
    <w:rsid w:val="00CB322D"/>
    <w:rsid w:val="00CB335D"/>
    <w:rsid w:val="00CB3563"/>
    <w:rsid w:val="00CB3760"/>
    <w:rsid w:val="00CB3FD7"/>
    <w:rsid w:val="00CB64E1"/>
    <w:rsid w:val="00CB659C"/>
    <w:rsid w:val="00CB67EA"/>
    <w:rsid w:val="00CB6B52"/>
    <w:rsid w:val="00CB7B01"/>
    <w:rsid w:val="00CB7C8D"/>
    <w:rsid w:val="00CC006E"/>
    <w:rsid w:val="00CC08B8"/>
    <w:rsid w:val="00CC0BCD"/>
    <w:rsid w:val="00CC0C8C"/>
    <w:rsid w:val="00CC0D27"/>
    <w:rsid w:val="00CC1EDB"/>
    <w:rsid w:val="00CC20AA"/>
    <w:rsid w:val="00CC2442"/>
    <w:rsid w:val="00CC251A"/>
    <w:rsid w:val="00CC25F1"/>
    <w:rsid w:val="00CC2CD3"/>
    <w:rsid w:val="00CC3926"/>
    <w:rsid w:val="00CC3A4B"/>
    <w:rsid w:val="00CC4967"/>
    <w:rsid w:val="00CC4BC3"/>
    <w:rsid w:val="00CC5180"/>
    <w:rsid w:val="00CC51FB"/>
    <w:rsid w:val="00CC594C"/>
    <w:rsid w:val="00CC599B"/>
    <w:rsid w:val="00CC5E38"/>
    <w:rsid w:val="00CC61E4"/>
    <w:rsid w:val="00CC6320"/>
    <w:rsid w:val="00CC705C"/>
    <w:rsid w:val="00CC72D6"/>
    <w:rsid w:val="00CC7810"/>
    <w:rsid w:val="00CC7B18"/>
    <w:rsid w:val="00CD0419"/>
    <w:rsid w:val="00CD0760"/>
    <w:rsid w:val="00CD0B5D"/>
    <w:rsid w:val="00CD0F28"/>
    <w:rsid w:val="00CD17AE"/>
    <w:rsid w:val="00CD1AFA"/>
    <w:rsid w:val="00CD1E25"/>
    <w:rsid w:val="00CD1F7E"/>
    <w:rsid w:val="00CD210E"/>
    <w:rsid w:val="00CD21F1"/>
    <w:rsid w:val="00CD22E1"/>
    <w:rsid w:val="00CD28A3"/>
    <w:rsid w:val="00CD2B3C"/>
    <w:rsid w:val="00CD565E"/>
    <w:rsid w:val="00CD59D9"/>
    <w:rsid w:val="00CD5E1E"/>
    <w:rsid w:val="00CD6097"/>
    <w:rsid w:val="00CD63CD"/>
    <w:rsid w:val="00CD6439"/>
    <w:rsid w:val="00CD6593"/>
    <w:rsid w:val="00CD675B"/>
    <w:rsid w:val="00CD67F2"/>
    <w:rsid w:val="00CD70BE"/>
    <w:rsid w:val="00CD73A0"/>
    <w:rsid w:val="00CD781B"/>
    <w:rsid w:val="00CD7D90"/>
    <w:rsid w:val="00CD7E79"/>
    <w:rsid w:val="00CE180B"/>
    <w:rsid w:val="00CE1BE0"/>
    <w:rsid w:val="00CE2058"/>
    <w:rsid w:val="00CE205D"/>
    <w:rsid w:val="00CE2460"/>
    <w:rsid w:val="00CE2820"/>
    <w:rsid w:val="00CE2E56"/>
    <w:rsid w:val="00CE45B0"/>
    <w:rsid w:val="00CE4C8A"/>
    <w:rsid w:val="00CE4D83"/>
    <w:rsid w:val="00CE519F"/>
    <w:rsid w:val="00CE63DD"/>
    <w:rsid w:val="00CE63EF"/>
    <w:rsid w:val="00CE70A3"/>
    <w:rsid w:val="00CE7E70"/>
    <w:rsid w:val="00CF032E"/>
    <w:rsid w:val="00CF0785"/>
    <w:rsid w:val="00CF0EBB"/>
    <w:rsid w:val="00CF1159"/>
    <w:rsid w:val="00CF1897"/>
    <w:rsid w:val="00CF1BD1"/>
    <w:rsid w:val="00CF1CD5"/>
    <w:rsid w:val="00CF227B"/>
    <w:rsid w:val="00CF25CB"/>
    <w:rsid w:val="00CF270C"/>
    <w:rsid w:val="00CF3036"/>
    <w:rsid w:val="00CF3A41"/>
    <w:rsid w:val="00CF3AA6"/>
    <w:rsid w:val="00CF413B"/>
    <w:rsid w:val="00CF4906"/>
    <w:rsid w:val="00CF4B3F"/>
    <w:rsid w:val="00CF4F3D"/>
    <w:rsid w:val="00CF58B9"/>
    <w:rsid w:val="00CF5D42"/>
    <w:rsid w:val="00CF5DC4"/>
    <w:rsid w:val="00CF5E33"/>
    <w:rsid w:val="00CF5F8D"/>
    <w:rsid w:val="00CF6694"/>
    <w:rsid w:val="00CF7053"/>
    <w:rsid w:val="00CF7BCA"/>
    <w:rsid w:val="00CF7FEF"/>
    <w:rsid w:val="00D0029F"/>
    <w:rsid w:val="00D009C9"/>
    <w:rsid w:val="00D00D7E"/>
    <w:rsid w:val="00D00E4A"/>
    <w:rsid w:val="00D01133"/>
    <w:rsid w:val="00D01D4D"/>
    <w:rsid w:val="00D01E18"/>
    <w:rsid w:val="00D022AF"/>
    <w:rsid w:val="00D027D2"/>
    <w:rsid w:val="00D027E5"/>
    <w:rsid w:val="00D03B50"/>
    <w:rsid w:val="00D03B6D"/>
    <w:rsid w:val="00D05339"/>
    <w:rsid w:val="00D05344"/>
    <w:rsid w:val="00D05EE0"/>
    <w:rsid w:val="00D05FC8"/>
    <w:rsid w:val="00D07044"/>
    <w:rsid w:val="00D071CC"/>
    <w:rsid w:val="00D07750"/>
    <w:rsid w:val="00D10224"/>
    <w:rsid w:val="00D10B76"/>
    <w:rsid w:val="00D1108D"/>
    <w:rsid w:val="00D1115F"/>
    <w:rsid w:val="00D114D5"/>
    <w:rsid w:val="00D116FB"/>
    <w:rsid w:val="00D11A10"/>
    <w:rsid w:val="00D1286D"/>
    <w:rsid w:val="00D12E7D"/>
    <w:rsid w:val="00D12ED2"/>
    <w:rsid w:val="00D134F5"/>
    <w:rsid w:val="00D13C42"/>
    <w:rsid w:val="00D1482B"/>
    <w:rsid w:val="00D14A6B"/>
    <w:rsid w:val="00D14AE1"/>
    <w:rsid w:val="00D14DB2"/>
    <w:rsid w:val="00D156BE"/>
    <w:rsid w:val="00D159D8"/>
    <w:rsid w:val="00D15C23"/>
    <w:rsid w:val="00D15D95"/>
    <w:rsid w:val="00D15E41"/>
    <w:rsid w:val="00D1671B"/>
    <w:rsid w:val="00D179E4"/>
    <w:rsid w:val="00D17DBC"/>
    <w:rsid w:val="00D17EC6"/>
    <w:rsid w:val="00D20AF0"/>
    <w:rsid w:val="00D20C9F"/>
    <w:rsid w:val="00D20D77"/>
    <w:rsid w:val="00D20FFE"/>
    <w:rsid w:val="00D21115"/>
    <w:rsid w:val="00D2188C"/>
    <w:rsid w:val="00D21B32"/>
    <w:rsid w:val="00D21D7C"/>
    <w:rsid w:val="00D21FD7"/>
    <w:rsid w:val="00D22909"/>
    <w:rsid w:val="00D2306D"/>
    <w:rsid w:val="00D235B4"/>
    <w:rsid w:val="00D23878"/>
    <w:rsid w:val="00D24191"/>
    <w:rsid w:val="00D24380"/>
    <w:rsid w:val="00D24521"/>
    <w:rsid w:val="00D245CF"/>
    <w:rsid w:val="00D24D9B"/>
    <w:rsid w:val="00D25039"/>
    <w:rsid w:val="00D250F2"/>
    <w:rsid w:val="00D254DE"/>
    <w:rsid w:val="00D25744"/>
    <w:rsid w:val="00D25D19"/>
    <w:rsid w:val="00D27102"/>
    <w:rsid w:val="00D273C1"/>
    <w:rsid w:val="00D2759A"/>
    <w:rsid w:val="00D27611"/>
    <w:rsid w:val="00D27709"/>
    <w:rsid w:val="00D27816"/>
    <w:rsid w:val="00D27992"/>
    <w:rsid w:val="00D27FAB"/>
    <w:rsid w:val="00D300AC"/>
    <w:rsid w:val="00D30465"/>
    <w:rsid w:val="00D30752"/>
    <w:rsid w:val="00D31059"/>
    <w:rsid w:val="00D314DE"/>
    <w:rsid w:val="00D3171A"/>
    <w:rsid w:val="00D317B5"/>
    <w:rsid w:val="00D3272B"/>
    <w:rsid w:val="00D327A9"/>
    <w:rsid w:val="00D3297E"/>
    <w:rsid w:val="00D32EF0"/>
    <w:rsid w:val="00D339AA"/>
    <w:rsid w:val="00D3421F"/>
    <w:rsid w:val="00D34492"/>
    <w:rsid w:val="00D34CEE"/>
    <w:rsid w:val="00D34EFB"/>
    <w:rsid w:val="00D352A0"/>
    <w:rsid w:val="00D35725"/>
    <w:rsid w:val="00D35F5A"/>
    <w:rsid w:val="00D36273"/>
    <w:rsid w:val="00D366E5"/>
    <w:rsid w:val="00D36BA2"/>
    <w:rsid w:val="00D377DF"/>
    <w:rsid w:val="00D378B1"/>
    <w:rsid w:val="00D37BD3"/>
    <w:rsid w:val="00D37E0C"/>
    <w:rsid w:val="00D413FD"/>
    <w:rsid w:val="00D41542"/>
    <w:rsid w:val="00D41E23"/>
    <w:rsid w:val="00D41ED2"/>
    <w:rsid w:val="00D42247"/>
    <w:rsid w:val="00D42749"/>
    <w:rsid w:val="00D4297C"/>
    <w:rsid w:val="00D42CE9"/>
    <w:rsid w:val="00D42F1E"/>
    <w:rsid w:val="00D43021"/>
    <w:rsid w:val="00D4392C"/>
    <w:rsid w:val="00D446CC"/>
    <w:rsid w:val="00D44792"/>
    <w:rsid w:val="00D447AD"/>
    <w:rsid w:val="00D4484F"/>
    <w:rsid w:val="00D458C7"/>
    <w:rsid w:val="00D45B56"/>
    <w:rsid w:val="00D45FB2"/>
    <w:rsid w:val="00D46190"/>
    <w:rsid w:val="00D465B9"/>
    <w:rsid w:val="00D4671B"/>
    <w:rsid w:val="00D46D84"/>
    <w:rsid w:val="00D471D9"/>
    <w:rsid w:val="00D477EB"/>
    <w:rsid w:val="00D47F63"/>
    <w:rsid w:val="00D5040E"/>
    <w:rsid w:val="00D50477"/>
    <w:rsid w:val="00D50891"/>
    <w:rsid w:val="00D50986"/>
    <w:rsid w:val="00D50AD4"/>
    <w:rsid w:val="00D50C03"/>
    <w:rsid w:val="00D50C4D"/>
    <w:rsid w:val="00D50D33"/>
    <w:rsid w:val="00D5176D"/>
    <w:rsid w:val="00D51BF8"/>
    <w:rsid w:val="00D51F95"/>
    <w:rsid w:val="00D52998"/>
    <w:rsid w:val="00D52A12"/>
    <w:rsid w:val="00D52C9D"/>
    <w:rsid w:val="00D52E57"/>
    <w:rsid w:val="00D52EA3"/>
    <w:rsid w:val="00D53937"/>
    <w:rsid w:val="00D53D35"/>
    <w:rsid w:val="00D54434"/>
    <w:rsid w:val="00D54C2B"/>
    <w:rsid w:val="00D54C72"/>
    <w:rsid w:val="00D54F88"/>
    <w:rsid w:val="00D551A6"/>
    <w:rsid w:val="00D551DD"/>
    <w:rsid w:val="00D55232"/>
    <w:rsid w:val="00D55F14"/>
    <w:rsid w:val="00D566A2"/>
    <w:rsid w:val="00D56875"/>
    <w:rsid w:val="00D56E3D"/>
    <w:rsid w:val="00D56F80"/>
    <w:rsid w:val="00D576AB"/>
    <w:rsid w:val="00D57AE1"/>
    <w:rsid w:val="00D57DC3"/>
    <w:rsid w:val="00D57DF1"/>
    <w:rsid w:val="00D604C9"/>
    <w:rsid w:val="00D607D1"/>
    <w:rsid w:val="00D613A3"/>
    <w:rsid w:val="00D614D2"/>
    <w:rsid w:val="00D62D0A"/>
    <w:rsid w:val="00D62E83"/>
    <w:rsid w:val="00D630B0"/>
    <w:rsid w:val="00D632D7"/>
    <w:rsid w:val="00D6346A"/>
    <w:rsid w:val="00D6351C"/>
    <w:rsid w:val="00D63BAD"/>
    <w:rsid w:val="00D63C67"/>
    <w:rsid w:val="00D63DD0"/>
    <w:rsid w:val="00D647CE"/>
    <w:rsid w:val="00D64EFD"/>
    <w:rsid w:val="00D65017"/>
    <w:rsid w:val="00D66477"/>
    <w:rsid w:val="00D6676A"/>
    <w:rsid w:val="00D66B97"/>
    <w:rsid w:val="00D66C94"/>
    <w:rsid w:val="00D679E7"/>
    <w:rsid w:val="00D70043"/>
    <w:rsid w:val="00D7025E"/>
    <w:rsid w:val="00D70AB8"/>
    <w:rsid w:val="00D70B42"/>
    <w:rsid w:val="00D71683"/>
    <w:rsid w:val="00D71E7A"/>
    <w:rsid w:val="00D7234B"/>
    <w:rsid w:val="00D72368"/>
    <w:rsid w:val="00D7273C"/>
    <w:rsid w:val="00D727DB"/>
    <w:rsid w:val="00D72932"/>
    <w:rsid w:val="00D72F72"/>
    <w:rsid w:val="00D73012"/>
    <w:rsid w:val="00D734A1"/>
    <w:rsid w:val="00D73630"/>
    <w:rsid w:val="00D7394F"/>
    <w:rsid w:val="00D73C76"/>
    <w:rsid w:val="00D73ED0"/>
    <w:rsid w:val="00D74008"/>
    <w:rsid w:val="00D74661"/>
    <w:rsid w:val="00D74B02"/>
    <w:rsid w:val="00D74D31"/>
    <w:rsid w:val="00D7504C"/>
    <w:rsid w:val="00D759E2"/>
    <w:rsid w:val="00D75F53"/>
    <w:rsid w:val="00D76176"/>
    <w:rsid w:val="00D76295"/>
    <w:rsid w:val="00D763B3"/>
    <w:rsid w:val="00D7649C"/>
    <w:rsid w:val="00D76535"/>
    <w:rsid w:val="00D76AFD"/>
    <w:rsid w:val="00D76E31"/>
    <w:rsid w:val="00D770FB"/>
    <w:rsid w:val="00D808E3"/>
    <w:rsid w:val="00D80E99"/>
    <w:rsid w:val="00D80FE6"/>
    <w:rsid w:val="00D81420"/>
    <w:rsid w:val="00D8152B"/>
    <w:rsid w:val="00D81912"/>
    <w:rsid w:val="00D81A1D"/>
    <w:rsid w:val="00D81ACF"/>
    <w:rsid w:val="00D82DD9"/>
    <w:rsid w:val="00D8310F"/>
    <w:rsid w:val="00D831DA"/>
    <w:rsid w:val="00D84122"/>
    <w:rsid w:val="00D84956"/>
    <w:rsid w:val="00D84C80"/>
    <w:rsid w:val="00D851C8"/>
    <w:rsid w:val="00D85611"/>
    <w:rsid w:val="00D85D16"/>
    <w:rsid w:val="00D85F49"/>
    <w:rsid w:val="00D86418"/>
    <w:rsid w:val="00D86421"/>
    <w:rsid w:val="00D86899"/>
    <w:rsid w:val="00D8766D"/>
    <w:rsid w:val="00D90127"/>
    <w:rsid w:val="00D90389"/>
    <w:rsid w:val="00D90728"/>
    <w:rsid w:val="00D9090A"/>
    <w:rsid w:val="00D91360"/>
    <w:rsid w:val="00D916A8"/>
    <w:rsid w:val="00D916F9"/>
    <w:rsid w:val="00D91787"/>
    <w:rsid w:val="00D917C3"/>
    <w:rsid w:val="00D9199A"/>
    <w:rsid w:val="00D91A34"/>
    <w:rsid w:val="00D91B3D"/>
    <w:rsid w:val="00D91B88"/>
    <w:rsid w:val="00D921E2"/>
    <w:rsid w:val="00D934EA"/>
    <w:rsid w:val="00D939AE"/>
    <w:rsid w:val="00D93BEB"/>
    <w:rsid w:val="00D93CB6"/>
    <w:rsid w:val="00D93FB6"/>
    <w:rsid w:val="00D941A5"/>
    <w:rsid w:val="00D943E2"/>
    <w:rsid w:val="00D94906"/>
    <w:rsid w:val="00D94A85"/>
    <w:rsid w:val="00D95068"/>
    <w:rsid w:val="00D9559E"/>
    <w:rsid w:val="00D9567F"/>
    <w:rsid w:val="00D95E9E"/>
    <w:rsid w:val="00D97FAD"/>
    <w:rsid w:val="00DA0782"/>
    <w:rsid w:val="00DA0E11"/>
    <w:rsid w:val="00DA0F1A"/>
    <w:rsid w:val="00DA0FE5"/>
    <w:rsid w:val="00DA171E"/>
    <w:rsid w:val="00DA17F6"/>
    <w:rsid w:val="00DA1A92"/>
    <w:rsid w:val="00DA2304"/>
    <w:rsid w:val="00DA248B"/>
    <w:rsid w:val="00DA2BB7"/>
    <w:rsid w:val="00DA315B"/>
    <w:rsid w:val="00DA3319"/>
    <w:rsid w:val="00DA3406"/>
    <w:rsid w:val="00DA37A1"/>
    <w:rsid w:val="00DA3F57"/>
    <w:rsid w:val="00DA3F83"/>
    <w:rsid w:val="00DA45A9"/>
    <w:rsid w:val="00DA475D"/>
    <w:rsid w:val="00DA4F11"/>
    <w:rsid w:val="00DA58AD"/>
    <w:rsid w:val="00DA5C3D"/>
    <w:rsid w:val="00DA61B6"/>
    <w:rsid w:val="00DA70E7"/>
    <w:rsid w:val="00DA73A9"/>
    <w:rsid w:val="00DA74C8"/>
    <w:rsid w:val="00DA7663"/>
    <w:rsid w:val="00DA7B92"/>
    <w:rsid w:val="00DB06DC"/>
    <w:rsid w:val="00DB073C"/>
    <w:rsid w:val="00DB0B19"/>
    <w:rsid w:val="00DB1242"/>
    <w:rsid w:val="00DB1889"/>
    <w:rsid w:val="00DB18EC"/>
    <w:rsid w:val="00DB20DC"/>
    <w:rsid w:val="00DB21FB"/>
    <w:rsid w:val="00DB2428"/>
    <w:rsid w:val="00DB29A3"/>
    <w:rsid w:val="00DB2F70"/>
    <w:rsid w:val="00DB348D"/>
    <w:rsid w:val="00DB376D"/>
    <w:rsid w:val="00DB3C3F"/>
    <w:rsid w:val="00DB3FA2"/>
    <w:rsid w:val="00DB42B3"/>
    <w:rsid w:val="00DB447E"/>
    <w:rsid w:val="00DB45A0"/>
    <w:rsid w:val="00DB4E90"/>
    <w:rsid w:val="00DB580E"/>
    <w:rsid w:val="00DB765F"/>
    <w:rsid w:val="00DB7BEA"/>
    <w:rsid w:val="00DB7FDA"/>
    <w:rsid w:val="00DC0132"/>
    <w:rsid w:val="00DC0384"/>
    <w:rsid w:val="00DC03A5"/>
    <w:rsid w:val="00DC0E9C"/>
    <w:rsid w:val="00DC0F80"/>
    <w:rsid w:val="00DC0F82"/>
    <w:rsid w:val="00DC15B3"/>
    <w:rsid w:val="00DC1671"/>
    <w:rsid w:val="00DC19BD"/>
    <w:rsid w:val="00DC1CA2"/>
    <w:rsid w:val="00DC1DD6"/>
    <w:rsid w:val="00DC22D9"/>
    <w:rsid w:val="00DC2BB8"/>
    <w:rsid w:val="00DC3293"/>
    <w:rsid w:val="00DC37D3"/>
    <w:rsid w:val="00DC3821"/>
    <w:rsid w:val="00DC3A75"/>
    <w:rsid w:val="00DC3AF3"/>
    <w:rsid w:val="00DC4198"/>
    <w:rsid w:val="00DC4903"/>
    <w:rsid w:val="00DC5268"/>
    <w:rsid w:val="00DC56DC"/>
    <w:rsid w:val="00DC580E"/>
    <w:rsid w:val="00DC59B5"/>
    <w:rsid w:val="00DC6656"/>
    <w:rsid w:val="00DC7580"/>
    <w:rsid w:val="00DC75CE"/>
    <w:rsid w:val="00DC7AE3"/>
    <w:rsid w:val="00DD025B"/>
    <w:rsid w:val="00DD029E"/>
    <w:rsid w:val="00DD04FB"/>
    <w:rsid w:val="00DD0890"/>
    <w:rsid w:val="00DD127B"/>
    <w:rsid w:val="00DD1343"/>
    <w:rsid w:val="00DD1D16"/>
    <w:rsid w:val="00DD1D51"/>
    <w:rsid w:val="00DD1E57"/>
    <w:rsid w:val="00DD2002"/>
    <w:rsid w:val="00DD21BD"/>
    <w:rsid w:val="00DD252D"/>
    <w:rsid w:val="00DD305C"/>
    <w:rsid w:val="00DD37B6"/>
    <w:rsid w:val="00DD3FD8"/>
    <w:rsid w:val="00DD4813"/>
    <w:rsid w:val="00DD516B"/>
    <w:rsid w:val="00DD5E17"/>
    <w:rsid w:val="00DD5EDB"/>
    <w:rsid w:val="00DD6062"/>
    <w:rsid w:val="00DD626B"/>
    <w:rsid w:val="00DD728E"/>
    <w:rsid w:val="00DD75B1"/>
    <w:rsid w:val="00DE0633"/>
    <w:rsid w:val="00DE0A4E"/>
    <w:rsid w:val="00DE0E65"/>
    <w:rsid w:val="00DE0F88"/>
    <w:rsid w:val="00DE10ED"/>
    <w:rsid w:val="00DE124F"/>
    <w:rsid w:val="00DE1557"/>
    <w:rsid w:val="00DE1A7C"/>
    <w:rsid w:val="00DE1D01"/>
    <w:rsid w:val="00DE30B0"/>
    <w:rsid w:val="00DE35BA"/>
    <w:rsid w:val="00DE3726"/>
    <w:rsid w:val="00DE3919"/>
    <w:rsid w:val="00DE3B05"/>
    <w:rsid w:val="00DE5C77"/>
    <w:rsid w:val="00DE6E22"/>
    <w:rsid w:val="00DE704A"/>
    <w:rsid w:val="00DE7612"/>
    <w:rsid w:val="00DE76F4"/>
    <w:rsid w:val="00DE7996"/>
    <w:rsid w:val="00DF0B09"/>
    <w:rsid w:val="00DF0BA1"/>
    <w:rsid w:val="00DF0EA9"/>
    <w:rsid w:val="00DF187C"/>
    <w:rsid w:val="00DF1964"/>
    <w:rsid w:val="00DF1C0E"/>
    <w:rsid w:val="00DF1DBC"/>
    <w:rsid w:val="00DF1FF4"/>
    <w:rsid w:val="00DF27B0"/>
    <w:rsid w:val="00DF2A4E"/>
    <w:rsid w:val="00DF2CDF"/>
    <w:rsid w:val="00DF38F0"/>
    <w:rsid w:val="00DF3984"/>
    <w:rsid w:val="00DF3D5F"/>
    <w:rsid w:val="00DF40C3"/>
    <w:rsid w:val="00DF4915"/>
    <w:rsid w:val="00DF4E3A"/>
    <w:rsid w:val="00DF51C1"/>
    <w:rsid w:val="00DF52B2"/>
    <w:rsid w:val="00DF54AB"/>
    <w:rsid w:val="00DF7375"/>
    <w:rsid w:val="00E0054A"/>
    <w:rsid w:val="00E01230"/>
    <w:rsid w:val="00E01342"/>
    <w:rsid w:val="00E01400"/>
    <w:rsid w:val="00E014BA"/>
    <w:rsid w:val="00E01E43"/>
    <w:rsid w:val="00E01EB6"/>
    <w:rsid w:val="00E0278D"/>
    <w:rsid w:val="00E031B2"/>
    <w:rsid w:val="00E033F7"/>
    <w:rsid w:val="00E03CFE"/>
    <w:rsid w:val="00E0443C"/>
    <w:rsid w:val="00E04B7C"/>
    <w:rsid w:val="00E05265"/>
    <w:rsid w:val="00E05759"/>
    <w:rsid w:val="00E05771"/>
    <w:rsid w:val="00E05973"/>
    <w:rsid w:val="00E05A88"/>
    <w:rsid w:val="00E05DC7"/>
    <w:rsid w:val="00E06199"/>
    <w:rsid w:val="00E063CA"/>
    <w:rsid w:val="00E06774"/>
    <w:rsid w:val="00E06802"/>
    <w:rsid w:val="00E06AC9"/>
    <w:rsid w:val="00E06CB1"/>
    <w:rsid w:val="00E07625"/>
    <w:rsid w:val="00E10029"/>
    <w:rsid w:val="00E1098F"/>
    <w:rsid w:val="00E111E2"/>
    <w:rsid w:val="00E131D7"/>
    <w:rsid w:val="00E13225"/>
    <w:rsid w:val="00E13BC9"/>
    <w:rsid w:val="00E13E94"/>
    <w:rsid w:val="00E143AA"/>
    <w:rsid w:val="00E151A1"/>
    <w:rsid w:val="00E15CE6"/>
    <w:rsid w:val="00E16414"/>
    <w:rsid w:val="00E16628"/>
    <w:rsid w:val="00E16C45"/>
    <w:rsid w:val="00E176A1"/>
    <w:rsid w:val="00E17B51"/>
    <w:rsid w:val="00E17D46"/>
    <w:rsid w:val="00E17E2F"/>
    <w:rsid w:val="00E20254"/>
    <w:rsid w:val="00E20DA9"/>
    <w:rsid w:val="00E20E44"/>
    <w:rsid w:val="00E210DE"/>
    <w:rsid w:val="00E21192"/>
    <w:rsid w:val="00E21607"/>
    <w:rsid w:val="00E22BD8"/>
    <w:rsid w:val="00E22E29"/>
    <w:rsid w:val="00E236C9"/>
    <w:rsid w:val="00E237DD"/>
    <w:rsid w:val="00E23B07"/>
    <w:rsid w:val="00E23B0B"/>
    <w:rsid w:val="00E23D69"/>
    <w:rsid w:val="00E24894"/>
    <w:rsid w:val="00E248CF"/>
    <w:rsid w:val="00E251E6"/>
    <w:rsid w:val="00E25B0B"/>
    <w:rsid w:val="00E265A0"/>
    <w:rsid w:val="00E2702E"/>
    <w:rsid w:val="00E2723F"/>
    <w:rsid w:val="00E274F6"/>
    <w:rsid w:val="00E27627"/>
    <w:rsid w:val="00E27686"/>
    <w:rsid w:val="00E2771C"/>
    <w:rsid w:val="00E278CE"/>
    <w:rsid w:val="00E27C47"/>
    <w:rsid w:val="00E30198"/>
    <w:rsid w:val="00E306FB"/>
    <w:rsid w:val="00E307CD"/>
    <w:rsid w:val="00E310F9"/>
    <w:rsid w:val="00E31585"/>
    <w:rsid w:val="00E31593"/>
    <w:rsid w:val="00E31751"/>
    <w:rsid w:val="00E31798"/>
    <w:rsid w:val="00E31860"/>
    <w:rsid w:val="00E31F1A"/>
    <w:rsid w:val="00E322B6"/>
    <w:rsid w:val="00E3287B"/>
    <w:rsid w:val="00E32A21"/>
    <w:rsid w:val="00E32C15"/>
    <w:rsid w:val="00E32DB0"/>
    <w:rsid w:val="00E32E2F"/>
    <w:rsid w:val="00E33253"/>
    <w:rsid w:val="00E3337C"/>
    <w:rsid w:val="00E33664"/>
    <w:rsid w:val="00E33BFF"/>
    <w:rsid w:val="00E34332"/>
    <w:rsid w:val="00E348AF"/>
    <w:rsid w:val="00E34910"/>
    <w:rsid w:val="00E366B9"/>
    <w:rsid w:val="00E3682D"/>
    <w:rsid w:val="00E369A5"/>
    <w:rsid w:val="00E36D4C"/>
    <w:rsid w:val="00E36D80"/>
    <w:rsid w:val="00E37CDD"/>
    <w:rsid w:val="00E37CDE"/>
    <w:rsid w:val="00E40A06"/>
    <w:rsid w:val="00E40AF9"/>
    <w:rsid w:val="00E41E08"/>
    <w:rsid w:val="00E42395"/>
    <w:rsid w:val="00E423F0"/>
    <w:rsid w:val="00E427A9"/>
    <w:rsid w:val="00E4292F"/>
    <w:rsid w:val="00E429B9"/>
    <w:rsid w:val="00E42C55"/>
    <w:rsid w:val="00E42EB2"/>
    <w:rsid w:val="00E43022"/>
    <w:rsid w:val="00E4317D"/>
    <w:rsid w:val="00E43408"/>
    <w:rsid w:val="00E43EB6"/>
    <w:rsid w:val="00E43F4A"/>
    <w:rsid w:val="00E44492"/>
    <w:rsid w:val="00E44D0D"/>
    <w:rsid w:val="00E44D2F"/>
    <w:rsid w:val="00E44E72"/>
    <w:rsid w:val="00E4629C"/>
    <w:rsid w:val="00E463F5"/>
    <w:rsid w:val="00E46BE5"/>
    <w:rsid w:val="00E46C0D"/>
    <w:rsid w:val="00E47127"/>
    <w:rsid w:val="00E472AC"/>
    <w:rsid w:val="00E472E0"/>
    <w:rsid w:val="00E47734"/>
    <w:rsid w:val="00E47E9C"/>
    <w:rsid w:val="00E50091"/>
    <w:rsid w:val="00E50FF0"/>
    <w:rsid w:val="00E51031"/>
    <w:rsid w:val="00E51162"/>
    <w:rsid w:val="00E5256E"/>
    <w:rsid w:val="00E52BDB"/>
    <w:rsid w:val="00E5351E"/>
    <w:rsid w:val="00E54494"/>
    <w:rsid w:val="00E544D6"/>
    <w:rsid w:val="00E54532"/>
    <w:rsid w:val="00E548BB"/>
    <w:rsid w:val="00E54E91"/>
    <w:rsid w:val="00E550F3"/>
    <w:rsid w:val="00E565F6"/>
    <w:rsid w:val="00E56A75"/>
    <w:rsid w:val="00E56E06"/>
    <w:rsid w:val="00E56EA3"/>
    <w:rsid w:val="00E56F57"/>
    <w:rsid w:val="00E5747A"/>
    <w:rsid w:val="00E57728"/>
    <w:rsid w:val="00E57B89"/>
    <w:rsid w:val="00E57C9A"/>
    <w:rsid w:val="00E600D2"/>
    <w:rsid w:val="00E6033D"/>
    <w:rsid w:val="00E6048C"/>
    <w:rsid w:val="00E6062D"/>
    <w:rsid w:val="00E6085C"/>
    <w:rsid w:val="00E608E7"/>
    <w:rsid w:val="00E60DDA"/>
    <w:rsid w:val="00E61946"/>
    <w:rsid w:val="00E61C70"/>
    <w:rsid w:val="00E61C9A"/>
    <w:rsid w:val="00E621B2"/>
    <w:rsid w:val="00E62452"/>
    <w:rsid w:val="00E62794"/>
    <w:rsid w:val="00E627E3"/>
    <w:rsid w:val="00E62919"/>
    <w:rsid w:val="00E63536"/>
    <w:rsid w:val="00E63682"/>
    <w:rsid w:val="00E63909"/>
    <w:rsid w:val="00E64018"/>
    <w:rsid w:val="00E64155"/>
    <w:rsid w:val="00E649D5"/>
    <w:rsid w:val="00E64C1E"/>
    <w:rsid w:val="00E6571E"/>
    <w:rsid w:val="00E6577B"/>
    <w:rsid w:val="00E65A3C"/>
    <w:rsid w:val="00E65A55"/>
    <w:rsid w:val="00E65A7C"/>
    <w:rsid w:val="00E65AEC"/>
    <w:rsid w:val="00E65C88"/>
    <w:rsid w:val="00E65F6F"/>
    <w:rsid w:val="00E66019"/>
    <w:rsid w:val="00E664A4"/>
    <w:rsid w:val="00E6709E"/>
    <w:rsid w:val="00E67411"/>
    <w:rsid w:val="00E67B4D"/>
    <w:rsid w:val="00E67BBC"/>
    <w:rsid w:val="00E704A8"/>
    <w:rsid w:val="00E70B6F"/>
    <w:rsid w:val="00E715A9"/>
    <w:rsid w:val="00E71D83"/>
    <w:rsid w:val="00E72060"/>
    <w:rsid w:val="00E72E16"/>
    <w:rsid w:val="00E72F42"/>
    <w:rsid w:val="00E72FD9"/>
    <w:rsid w:val="00E73127"/>
    <w:rsid w:val="00E733A3"/>
    <w:rsid w:val="00E7390D"/>
    <w:rsid w:val="00E74609"/>
    <w:rsid w:val="00E74899"/>
    <w:rsid w:val="00E749EA"/>
    <w:rsid w:val="00E74DF1"/>
    <w:rsid w:val="00E752FA"/>
    <w:rsid w:val="00E755BB"/>
    <w:rsid w:val="00E75ED2"/>
    <w:rsid w:val="00E76800"/>
    <w:rsid w:val="00E77056"/>
    <w:rsid w:val="00E77958"/>
    <w:rsid w:val="00E801D8"/>
    <w:rsid w:val="00E802B8"/>
    <w:rsid w:val="00E80391"/>
    <w:rsid w:val="00E806FD"/>
    <w:rsid w:val="00E80F4A"/>
    <w:rsid w:val="00E81069"/>
    <w:rsid w:val="00E814BB"/>
    <w:rsid w:val="00E81DC3"/>
    <w:rsid w:val="00E81EDE"/>
    <w:rsid w:val="00E81F7F"/>
    <w:rsid w:val="00E82385"/>
    <w:rsid w:val="00E826C6"/>
    <w:rsid w:val="00E828D0"/>
    <w:rsid w:val="00E82EF2"/>
    <w:rsid w:val="00E830A7"/>
    <w:rsid w:val="00E84161"/>
    <w:rsid w:val="00E84273"/>
    <w:rsid w:val="00E84285"/>
    <w:rsid w:val="00E848FB"/>
    <w:rsid w:val="00E84CB0"/>
    <w:rsid w:val="00E84CB8"/>
    <w:rsid w:val="00E84EAE"/>
    <w:rsid w:val="00E852F8"/>
    <w:rsid w:val="00E856BF"/>
    <w:rsid w:val="00E85740"/>
    <w:rsid w:val="00E859F9"/>
    <w:rsid w:val="00E86163"/>
    <w:rsid w:val="00E86887"/>
    <w:rsid w:val="00E86A13"/>
    <w:rsid w:val="00E86C06"/>
    <w:rsid w:val="00E86FF0"/>
    <w:rsid w:val="00E873DF"/>
    <w:rsid w:val="00E87611"/>
    <w:rsid w:val="00E8780D"/>
    <w:rsid w:val="00E87CDC"/>
    <w:rsid w:val="00E905CA"/>
    <w:rsid w:val="00E90B22"/>
    <w:rsid w:val="00E90CAD"/>
    <w:rsid w:val="00E90CE3"/>
    <w:rsid w:val="00E90DC8"/>
    <w:rsid w:val="00E90E4D"/>
    <w:rsid w:val="00E9148C"/>
    <w:rsid w:val="00E91514"/>
    <w:rsid w:val="00E9153A"/>
    <w:rsid w:val="00E91B69"/>
    <w:rsid w:val="00E91C13"/>
    <w:rsid w:val="00E91D13"/>
    <w:rsid w:val="00E91DF1"/>
    <w:rsid w:val="00E920C4"/>
    <w:rsid w:val="00E925DA"/>
    <w:rsid w:val="00E92C95"/>
    <w:rsid w:val="00E9344D"/>
    <w:rsid w:val="00E934CA"/>
    <w:rsid w:val="00E93FC1"/>
    <w:rsid w:val="00E94295"/>
    <w:rsid w:val="00E94417"/>
    <w:rsid w:val="00E9456A"/>
    <w:rsid w:val="00E94A5D"/>
    <w:rsid w:val="00E95219"/>
    <w:rsid w:val="00E95727"/>
    <w:rsid w:val="00E958C4"/>
    <w:rsid w:val="00E95C79"/>
    <w:rsid w:val="00E95D3A"/>
    <w:rsid w:val="00E95DCF"/>
    <w:rsid w:val="00E9628E"/>
    <w:rsid w:val="00E96593"/>
    <w:rsid w:val="00E966F3"/>
    <w:rsid w:val="00E97F3D"/>
    <w:rsid w:val="00EA0109"/>
    <w:rsid w:val="00EA03A3"/>
    <w:rsid w:val="00EA0541"/>
    <w:rsid w:val="00EA0A93"/>
    <w:rsid w:val="00EA114B"/>
    <w:rsid w:val="00EA1993"/>
    <w:rsid w:val="00EA1CD0"/>
    <w:rsid w:val="00EA1F21"/>
    <w:rsid w:val="00EA2470"/>
    <w:rsid w:val="00EA26EB"/>
    <w:rsid w:val="00EA313C"/>
    <w:rsid w:val="00EA3187"/>
    <w:rsid w:val="00EA3396"/>
    <w:rsid w:val="00EA344B"/>
    <w:rsid w:val="00EA37EA"/>
    <w:rsid w:val="00EA3FC4"/>
    <w:rsid w:val="00EA4307"/>
    <w:rsid w:val="00EA4918"/>
    <w:rsid w:val="00EA517B"/>
    <w:rsid w:val="00EA62DB"/>
    <w:rsid w:val="00EA674D"/>
    <w:rsid w:val="00EA6EF2"/>
    <w:rsid w:val="00EA6F83"/>
    <w:rsid w:val="00EA7140"/>
    <w:rsid w:val="00EB03A1"/>
    <w:rsid w:val="00EB03E0"/>
    <w:rsid w:val="00EB0ED0"/>
    <w:rsid w:val="00EB0EE2"/>
    <w:rsid w:val="00EB0FAA"/>
    <w:rsid w:val="00EB1252"/>
    <w:rsid w:val="00EB12CF"/>
    <w:rsid w:val="00EB14FD"/>
    <w:rsid w:val="00EB17AA"/>
    <w:rsid w:val="00EB18B3"/>
    <w:rsid w:val="00EB1D63"/>
    <w:rsid w:val="00EB2459"/>
    <w:rsid w:val="00EB25F8"/>
    <w:rsid w:val="00EB2949"/>
    <w:rsid w:val="00EB2AFA"/>
    <w:rsid w:val="00EB2E1B"/>
    <w:rsid w:val="00EB30AF"/>
    <w:rsid w:val="00EB374A"/>
    <w:rsid w:val="00EB3A3E"/>
    <w:rsid w:val="00EB414B"/>
    <w:rsid w:val="00EB448E"/>
    <w:rsid w:val="00EB4539"/>
    <w:rsid w:val="00EB4DD1"/>
    <w:rsid w:val="00EB6013"/>
    <w:rsid w:val="00EB61BD"/>
    <w:rsid w:val="00EB6268"/>
    <w:rsid w:val="00EB70D7"/>
    <w:rsid w:val="00EB751B"/>
    <w:rsid w:val="00EB768E"/>
    <w:rsid w:val="00EB7696"/>
    <w:rsid w:val="00EB7BC1"/>
    <w:rsid w:val="00EC0383"/>
    <w:rsid w:val="00EC05BA"/>
    <w:rsid w:val="00EC0A92"/>
    <w:rsid w:val="00EC0B3E"/>
    <w:rsid w:val="00EC1074"/>
    <w:rsid w:val="00EC14BF"/>
    <w:rsid w:val="00EC178D"/>
    <w:rsid w:val="00EC2161"/>
    <w:rsid w:val="00EC2220"/>
    <w:rsid w:val="00EC2703"/>
    <w:rsid w:val="00EC2C7F"/>
    <w:rsid w:val="00EC31A4"/>
    <w:rsid w:val="00EC3550"/>
    <w:rsid w:val="00EC362A"/>
    <w:rsid w:val="00EC367A"/>
    <w:rsid w:val="00EC389F"/>
    <w:rsid w:val="00EC3C8C"/>
    <w:rsid w:val="00EC3CED"/>
    <w:rsid w:val="00EC3D3B"/>
    <w:rsid w:val="00EC457D"/>
    <w:rsid w:val="00EC4C0F"/>
    <w:rsid w:val="00EC5412"/>
    <w:rsid w:val="00EC57B2"/>
    <w:rsid w:val="00EC57E9"/>
    <w:rsid w:val="00EC5AA3"/>
    <w:rsid w:val="00EC6761"/>
    <w:rsid w:val="00EC68A3"/>
    <w:rsid w:val="00EC6AA3"/>
    <w:rsid w:val="00EC6AE7"/>
    <w:rsid w:val="00EC6C62"/>
    <w:rsid w:val="00EC7035"/>
    <w:rsid w:val="00EC73A6"/>
    <w:rsid w:val="00EC7501"/>
    <w:rsid w:val="00EC77D4"/>
    <w:rsid w:val="00EC7846"/>
    <w:rsid w:val="00EC7C43"/>
    <w:rsid w:val="00ED0033"/>
    <w:rsid w:val="00ED05B5"/>
    <w:rsid w:val="00ED115E"/>
    <w:rsid w:val="00ED149F"/>
    <w:rsid w:val="00ED1759"/>
    <w:rsid w:val="00ED17E4"/>
    <w:rsid w:val="00ED18AA"/>
    <w:rsid w:val="00ED1B26"/>
    <w:rsid w:val="00ED1CCE"/>
    <w:rsid w:val="00ED1EA4"/>
    <w:rsid w:val="00ED2059"/>
    <w:rsid w:val="00ED2078"/>
    <w:rsid w:val="00ED2450"/>
    <w:rsid w:val="00ED2A20"/>
    <w:rsid w:val="00ED2F3C"/>
    <w:rsid w:val="00ED3878"/>
    <w:rsid w:val="00ED3D48"/>
    <w:rsid w:val="00ED4493"/>
    <w:rsid w:val="00ED4695"/>
    <w:rsid w:val="00ED46F1"/>
    <w:rsid w:val="00ED4AC7"/>
    <w:rsid w:val="00ED4B12"/>
    <w:rsid w:val="00ED4B63"/>
    <w:rsid w:val="00ED4E8C"/>
    <w:rsid w:val="00ED5761"/>
    <w:rsid w:val="00ED57F3"/>
    <w:rsid w:val="00ED5CA7"/>
    <w:rsid w:val="00ED631F"/>
    <w:rsid w:val="00ED6AE8"/>
    <w:rsid w:val="00ED6BA2"/>
    <w:rsid w:val="00ED6D4D"/>
    <w:rsid w:val="00ED70FC"/>
    <w:rsid w:val="00ED7155"/>
    <w:rsid w:val="00EE0C53"/>
    <w:rsid w:val="00EE0F2E"/>
    <w:rsid w:val="00EE1704"/>
    <w:rsid w:val="00EE1A38"/>
    <w:rsid w:val="00EE1BC5"/>
    <w:rsid w:val="00EE1D71"/>
    <w:rsid w:val="00EE1DE6"/>
    <w:rsid w:val="00EE2509"/>
    <w:rsid w:val="00EE2942"/>
    <w:rsid w:val="00EE2C94"/>
    <w:rsid w:val="00EE37CC"/>
    <w:rsid w:val="00EE3B5D"/>
    <w:rsid w:val="00EE3D06"/>
    <w:rsid w:val="00EE49B9"/>
    <w:rsid w:val="00EE4C10"/>
    <w:rsid w:val="00EE4FFD"/>
    <w:rsid w:val="00EE530A"/>
    <w:rsid w:val="00EE57E5"/>
    <w:rsid w:val="00EE5A54"/>
    <w:rsid w:val="00EE5AEB"/>
    <w:rsid w:val="00EE5B48"/>
    <w:rsid w:val="00EE65B3"/>
    <w:rsid w:val="00EE6703"/>
    <w:rsid w:val="00EE6D74"/>
    <w:rsid w:val="00EF0059"/>
    <w:rsid w:val="00EF0373"/>
    <w:rsid w:val="00EF0788"/>
    <w:rsid w:val="00EF07E1"/>
    <w:rsid w:val="00EF09AF"/>
    <w:rsid w:val="00EF0BFC"/>
    <w:rsid w:val="00EF10DF"/>
    <w:rsid w:val="00EF1210"/>
    <w:rsid w:val="00EF1466"/>
    <w:rsid w:val="00EF148C"/>
    <w:rsid w:val="00EF18D3"/>
    <w:rsid w:val="00EF1914"/>
    <w:rsid w:val="00EF1BCA"/>
    <w:rsid w:val="00EF22B6"/>
    <w:rsid w:val="00EF23E5"/>
    <w:rsid w:val="00EF2854"/>
    <w:rsid w:val="00EF2BA8"/>
    <w:rsid w:val="00EF2D13"/>
    <w:rsid w:val="00EF2F1C"/>
    <w:rsid w:val="00EF307C"/>
    <w:rsid w:val="00EF30B3"/>
    <w:rsid w:val="00EF3428"/>
    <w:rsid w:val="00EF3DF3"/>
    <w:rsid w:val="00EF3EAF"/>
    <w:rsid w:val="00EF515C"/>
    <w:rsid w:val="00EF603E"/>
    <w:rsid w:val="00EF67D0"/>
    <w:rsid w:val="00EF6934"/>
    <w:rsid w:val="00EF7AA8"/>
    <w:rsid w:val="00EF7D04"/>
    <w:rsid w:val="00EF7ECB"/>
    <w:rsid w:val="00F00025"/>
    <w:rsid w:val="00F00172"/>
    <w:rsid w:val="00F002D3"/>
    <w:rsid w:val="00F0057B"/>
    <w:rsid w:val="00F0063B"/>
    <w:rsid w:val="00F00C4B"/>
    <w:rsid w:val="00F01B31"/>
    <w:rsid w:val="00F025E1"/>
    <w:rsid w:val="00F026EF"/>
    <w:rsid w:val="00F029BC"/>
    <w:rsid w:val="00F02CAE"/>
    <w:rsid w:val="00F033B2"/>
    <w:rsid w:val="00F037DD"/>
    <w:rsid w:val="00F039CA"/>
    <w:rsid w:val="00F03E62"/>
    <w:rsid w:val="00F04137"/>
    <w:rsid w:val="00F0427B"/>
    <w:rsid w:val="00F04548"/>
    <w:rsid w:val="00F04978"/>
    <w:rsid w:val="00F04B75"/>
    <w:rsid w:val="00F04D8A"/>
    <w:rsid w:val="00F0540A"/>
    <w:rsid w:val="00F05F96"/>
    <w:rsid w:val="00F06095"/>
    <w:rsid w:val="00F0610A"/>
    <w:rsid w:val="00F06160"/>
    <w:rsid w:val="00F074F5"/>
    <w:rsid w:val="00F0779E"/>
    <w:rsid w:val="00F1023F"/>
    <w:rsid w:val="00F104A7"/>
    <w:rsid w:val="00F10504"/>
    <w:rsid w:val="00F10873"/>
    <w:rsid w:val="00F1135D"/>
    <w:rsid w:val="00F12347"/>
    <w:rsid w:val="00F12963"/>
    <w:rsid w:val="00F12B82"/>
    <w:rsid w:val="00F1322E"/>
    <w:rsid w:val="00F136AD"/>
    <w:rsid w:val="00F13790"/>
    <w:rsid w:val="00F14029"/>
    <w:rsid w:val="00F145C4"/>
    <w:rsid w:val="00F14C76"/>
    <w:rsid w:val="00F15272"/>
    <w:rsid w:val="00F15504"/>
    <w:rsid w:val="00F1560F"/>
    <w:rsid w:val="00F15F79"/>
    <w:rsid w:val="00F16B34"/>
    <w:rsid w:val="00F17479"/>
    <w:rsid w:val="00F20074"/>
    <w:rsid w:val="00F207D4"/>
    <w:rsid w:val="00F20A8C"/>
    <w:rsid w:val="00F20AEC"/>
    <w:rsid w:val="00F20C2D"/>
    <w:rsid w:val="00F218F8"/>
    <w:rsid w:val="00F21DD2"/>
    <w:rsid w:val="00F21F32"/>
    <w:rsid w:val="00F220EE"/>
    <w:rsid w:val="00F22768"/>
    <w:rsid w:val="00F22DF5"/>
    <w:rsid w:val="00F22E48"/>
    <w:rsid w:val="00F239C4"/>
    <w:rsid w:val="00F23C87"/>
    <w:rsid w:val="00F248B9"/>
    <w:rsid w:val="00F24A46"/>
    <w:rsid w:val="00F24D46"/>
    <w:rsid w:val="00F25457"/>
    <w:rsid w:val="00F25BB8"/>
    <w:rsid w:val="00F25E78"/>
    <w:rsid w:val="00F2615D"/>
    <w:rsid w:val="00F26E12"/>
    <w:rsid w:val="00F27371"/>
    <w:rsid w:val="00F279A4"/>
    <w:rsid w:val="00F27DB2"/>
    <w:rsid w:val="00F30264"/>
    <w:rsid w:val="00F302B1"/>
    <w:rsid w:val="00F30D57"/>
    <w:rsid w:val="00F30D8E"/>
    <w:rsid w:val="00F31302"/>
    <w:rsid w:val="00F3153C"/>
    <w:rsid w:val="00F3216D"/>
    <w:rsid w:val="00F32429"/>
    <w:rsid w:val="00F3246B"/>
    <w:rsid w:val="00F324AD"/>
    <w:rsid w:val="00F32E5A"/>
    <w:rsid w:val="00F32F9A"/>
    <w:rsid w:val="00F3311E"/>
    <w:rsid w:val="00F33B34"/>
    <w:rsid w:val="00F341CA"/>
    <w:rsid w:val="00F34576"/>
    <w:rsid w:val="00F350DF"/>
    <w:rsid w:val="00F35157"/>
    <w:rsid w:val="00F3525D"/>
    <w:rsid w:val="00F35319"/>
    <w:rsid w:val="00F35386"/>
    <w:rsid w:val="00F353B9"/>
    <w:rsid w:val="00F3598A"/>
    <w:rsid w:val="00F35C99"/>
    <w:rsid w:val="00F35E67"/>
    <w:rsid w:val="00F36C96"/>
    <w:rsid w:val="00F36EC9"/>
    <w:rsid w:val="00F36F14"/>
    <w:rsid w:val="00F371B9"/>
    <w:rsid w:val="00F37D0A"/>
    <w:rsid w:val="00F37ECE"/>
    <w:rsid w:val="00F37FAC"/>
    <w:rsid w:val="00F37FDC"/>
    <w:rsid w:val="00F405BD"/>
    <w:rsid w:val="00F40821"/>
    <w:rsid w:val="00F40943"/>
    <w:rsid w:val="00F41880"/>
    <w:rsid w:val="00F41DF9"/>
    <w:rsid w:val="00F42C10"/>
    <w:rsid w:val="00F43B9F"/>
    <w:rsid w:val="00F43E8D"/>
    <w:rsid w:val="00F443D4"/>
    <w:rsid w:val="00F448A1"/>
    <w:rsid w:val="00F44F26"/>
    <w:rsid w:val="00F45420"/>
    <w:rsid w:val="00F45491"/>
    <w:rsid w:val="00F45D1A"/>
    <w:rsid w:val="00F461D6"/>
    <w:rsid w:val="00F46B7A"/>
    <w:rsid w:val="00F47572"/>
    <w:rsid w:val="00F47754"/>
    <w:rsid w:val="00F501F5"/>
    <w:rsid w:val="00F50282"/>
    <w:rsid w:val="00F50567"/>
    <w:rsid w:val="00F50577"/>
    <w:rsid w:val="00F50600"/>
    <w:rsid w:val="00F50DE7"/>
    <w:rsid w:val="00F510AB"/>
    <w:rsid w:val="00F51189"/>
    <w:rsid w:val="00F514AB"/>
    <w:rsid w:val="00F51933"/>
    <w:rsid w:val="00F527DF"/>
    <w:rsid w:val="00F52B41"/>
    <w:rsid w:val="00F53350"/>
    <w:rsid w:val="00F535EB"/>
    <w:rsid w:val="00F559CA"/>
    <w:rsid w:val="00F55D95"/>
    <w:rsid w:val="00F55EC9"/>
    <w:rsid w:val="00F5617B"/>
    <w:rsid w:val="00F561AF"/>
    <w:rsid w:val="00F57260"/>
    <w:rsid w:val="00F573C0"/>
    <w:rsid w:val="00F575C2"/>
    <w:rsid w:val="00F576EC"/>
    <w:rsid w:val="00F57A91"/>
    <w:rsid w:val="00F57C3C"/>
    <w:rsid w:val="00F6050D"/>
    <w:rsid w:val="00F60649"/>
    <w:rsid w:val="00F60E73"/>
    <w:rsid w:val="00F61260"/>
    <w:rsid w:val="00F61651"/>
    <w:rsid w:val="00F61E06"/>
    <w:rsid w:val="00F63641"/>
    <w:rsid w:val="00F639F0"/>
    <w:rsid w:val="00F63AE8"/>
    <w:rsid w:val="00F63C74"/>
    <w:rsid w:val="00F63EE1"/>
    <w:rsid w:val="00F641C3"/>
    <w:rsid w:val="00F641D5"/>
    <w:rsid w:val="00F645BC"/>
    <w:rsid w:val="00F6491C"/>
    <w:rsid w:val="00F649AB"/>
    <w:rsid w:val="00F651B9"/>
    <w:rsid w:val="00F65603"/>
    <w:rsid w:val="00F65754"/>
    <w:rsid w:val="00F659DB"/>
    <w:rsid w:val="00F65CB1"/>
    <w:rsid w:val="00F65F17"/>
    <w:rsid w:val="00F6652F"/>
    <w:rsid w:val="00F66DC3"/>
    <w:rsid w:val="00F67B2D"/>
    <w:rsid w:val="00F707CA"/>
    <w:rsid w:val="00F711FF"/>
    <w:rsid w:val="00F713BD"/>
    <w:rsid w:val="00F71597"/>
    <w:rsid w:val="00F7176A"/>
    <w:rsid w:val="00F71772"/>
    <w:rsid w:val="00F7182B"/>
    <w:rsid w:val="00F71F11"/>
    <w:rsid w:val="00F72245"/>
    <w:rsid w:val="00F723C7"/>
    <w:rsid w:val="00F72587"/>
    <w:rsid w:val="00F729DA"/>
    <w:rsid w:val="00F72E9B"/>
    <w:rsid w:val="00F73842"/>
    <w:rsid w:val="00F73CB2"/>
    <w:rsid w:val="00F73E5C"/>
    <w:rsid w:val="00F74355"/>
    <w:rsid w:val="00F74A90"/>
    <w:rsid w:val="00F74E44"/>
    <w:rsid w:val="00F75EEE"/>
    <w:rsid w:val="00F76171"/>
    <w:rsid w:val="00F7668C"/>
    <w:rsid w:val="00F76E95"/>
    <w:rsid w:val="00F76EE0"/>
    <w:rsid w:val="00F7762D"/>
    <w:rsid w:val="00F777DD"/>
    <w:rsid w:val="00F77BF7"/>
    <w:rsid w:val="00F77D16"/>
    <w:rsid w:val="00F80B7B"/>
    <w:rsid w:val="00F81006"/>
    <w:rsid w:val="00F81757"/>
    <w:rsid w:val="00F82880"/>
    <w:rsid w:val="00F82993"/>
    <w:rsid w:val="00F82F00"/>
    <w:rsid w:val="00F8349E"/>
    <w:rsid w:val="00F83637"/>
    <w:rsid w:val="00F83BAA"/>
    <w:rsid w:val="00F843DE"/>
    <w:rsid w:val="00F84977"/>
    <w:rsid w:val="00F84B27"/>
    <w:rsid w:val="00F84DF9"/>
    <w:rsid w:val="00F85691"/>
    <w:rsid w:val="00F85727"/>
    <w:rsid w:val="00F85909"/>
    <w:rsid w:val="00F85C78"/>
    <w:rsid w:val="00F8618B"/>
    <w:rsid w:val="00F8666A"/>
    <w:rsid w:val="00F868A2"/>
    <w:rsid w:val="00F86B7E"/>
    <w:rsid w:val="00F86FA6"/>
    <w:rsid w:val="00F873A0"/>
    <w:rsid w:val="00F875D5"/>
    <w:rsid w:val="00F87625"/>
    <w:rsid w:val="00F878E0"/>
    <w:rsid w:val="00F87C7D"/>
    <w:rsid w:val="00F87F01"/>
    <w:rsid w:val="00F900BC"/>
    <w:rsid w:val="00F91782"/>
    <w:rsid w:val="00F919E8"/>
    <w:rsid w:val="00F91E51"/>
    <w:rsid w:val="00F92610"/>
    <w:rsid w:val="00F92769"/>
    <w:rsid w:val="00F92B7A"/>
    <w:rsid w:val="00F92D55"/>
    <w:rsid w:val="00F9312C"/>
    <w:rsid w:val="00F940BA"/>
    <w:rsid w:val="00F949B2"/>
    <w:rsid w:val="00F94D5C"/>
    <w:rsid w:val="00F94E23"/>
    <w:rsid w:val="00F95041"/>
    <w:rsid w:val="00F950DF"/>
    <w:rsid w:val="00F954C0"/>
    <w:rsid w:val="00F95A85"/>
    <w:rsid w:val="00F95E14"/>
    <w:rsid w:val="00F95FFB"/>
    <w:rsid w:val="00F96064"/>
    <w:rsid w:val="00F963D2"/>
    <w:rsid w:val="00F96CFC"/>
    <w:rsid w:val="00F97030"/>
    <w:rsid w:val="00F9705B"/>
    <w:rsid w:val="00F974E0"/>
    <w:rsid w:val="00F976D8"/>
    <w:rsid w:val="00F977EB"/>
    <w:rsid w:val="00F97DAC"/>
    <w:rsid w:val="00FA0439"/>
    <w:rsid w:val="00FA052A"/>
    <w:rsid w:val="00FA1305"/>
    <w:rsid w:val="00FA182D"/>
    <w:rsid w:val="00FA24BA"/>
    <w:rsid w:val="00FA2CCC"/>
    <w:rsid w:val="00FA36E4"/>
    <w:rsid w:val="00FA3983"/>
    <w:rsid w:val="00FA39DF"/>
    <w:rsid w:val="00FA4D22"/>
    <w:rsid w:val="00FA6B70"/>
    <w:rsid w:val="00FA70C8"/>
    <w:rsid w:val="00FA74F2"/>
    <w:rsid w:val="00FB0953"/>
    <w:rsid w:val="00FB0D64"/>
    <w:rsid w:val="00FB0FB4"/>
    <w:rsid w:val="00FB102E"/>
    <w:rsid w:val="00FB16BF"/>
    <w:rsid w:val="00FB18C1"/>
    <w:rsid w:val="00FB1CC3"/>
    <w:rsid w:val="00FB1DFC"/>
    <w:rsid w:val="00FB21D3"/>
    <w:rsid w:val="00FB22D6"/>
    <w:rsid w:val="00FB255A"/>
    <w:rsid w:val="00FB2FE2"/>
    <w:rsid w:val="00FB3285"/>
    <w:rsid w:val="00FB32F8"/>
    <w:rsid w:val="00FB3A2E"/>
    <w:rsid w:val="00FB3C94"/>
    <w:rsid w:val="00FB43B8"/>
    <w:rsid w:val="00FB44DB"/>
    <w:rsid w:val="00FB4FA2"/>
    <w:rsid w:val="00FB511B"/>
    <w:rsid w:val="00FB523E"/>
    <w:rsid w:val="00FB554F"/>
    <w:rsid w:val="00FB5684"/>
    <w:rsid w:val="00FB5B3A"/>
    <w:rsid w:val="00FB60EB"/>
    <w:rsid w:val="00FB6147"/>
    <w:rsid w:val="00FB6579"/>
    <w:rsid w:val="00FB6DF9"/>
    <w:rsid w:val="00FB6E94"/>
    <w:rsid w:val="00FB6FA4"/>
    <w:rsid w:val="00FC03CC"/>
    <w:rsid w:val="00FC07B0"/>
    <w:rsid w:val="00FC09EE"/>
    <w:rsid w:val="00FC0A06"/>
    <w:rsid w:val="00FC11D8"/>
    <w:rsid w:val="00FC1349"/>
    <w:rsid w:val="00FC1E01"/>
    <w:rsid w:val="00FC1E8F"/>
    <w:rsid w:val="00FC3027"/>
    <w:rsid w:val="00FC327A"/>
    <w:rsid w:val="00FC3414"/>
    <w:rsid w:val="00FC3BD1"/>
    <w:rsid w:val="00FC3DD7"/>
    <w:rsid w:val="00FC3E8B"/>
    <w:rsid w:val="00FC3EDC"/>
    <w:rsid w:val="00FC4015"/>
    <w:rsid w:val="00FC41BE"/>
    <w:rsid w:val="00FC447B"/>
    <w:rsid w:val="00FC486A"/>
    <w:rsid w:val="00FC4A04"/>
    <w:rsid w:val="00FC4B08"/>
    <w:rsid w:val="00FC54F4"/>
    <w:rsid w:val="00FC55BF"/>
    <w:rsid w:val="00FC5866"/>
    <w:rsid w:val="00FC59FF"/>
    <w:rsid w:val="00FC653A"/>
    <w:rsid w:val="00FC67B9"/>
    <w:rsid w:val="00FC68AE"/>
    <w:rsid w:val="00FC697B"/>
    <w:rsid w:val="00FC6EFF"/>
    <w:rsid w:val="00FC6F33"/>
    <w:rsid w:val="00FC7576"/>
    <w:rsid w:val="00FC7BC0"/>
    <w:rsid w:val="00FD03D6"/>
    <w:rsid w:val="00FD068F"/>
    <w:rsid w:val="00FD099D"/>
    <w:rsid w:val="00FD0BB3"/>
    <w:rsid w:val="00FD1154"/>
    <w:rsid w:val="00FD11D7"/>
    <w:rsid w:val="00FD1869"/>
    <w:rsid w:val="00FD190E"/>
    <w:rsid w:val="00FD221F"/>
    <w:rsid w:val="00FD2770"/>
    <w:rsid w:val="00FD3713"/>
    <w:rsid w:val="00FD37F1"/>
    <w:rsid w:val="00FD40EB"/>
    <w:rsid w:val="00FD45A6"/>
    <w:rsid w:val="00FD4A1E"/>
    <w:rsid w:val="00FD4D3F"/>
    <w:rsid w:val="00FD512B"/>
    <w:rsid w:val="00FD5776"/>
    <w:rsid w:val="00FD577B"/>
    <w:rsid w:val="00FD5838"/>
    <w:rsid w:val="00FD59C0"/>
    <w:rsid w:val="00FD5B12"/>
    <w:rsid w:val="00FD5B76"/>
    <w:rsid w:val="00FD5CDD"/>
    <w:rsid w:val="00FD5F25"/>
    <w:rsid w:val="00FD6255"/>
    <w:rsid w:val="00FD6AED"/>
    <w:rsid w:val="00FD72EE"/>
    <w:rsid w:val="00FD731E"/>
    <w:rsid w:val="00FE01A7"/>
    <w:rsid w:val="00FE0FED"/>
    <w:rsid w:val="00FE1214"/>
    <w:rsid w:val="00FE1EC1"/>
    <w:rsid w:val="00FE2296"/>
    <w:rsid w:val="00FE22B4"/>
    <w:rsid w:val="00FE3359"/>
    <w:rsid w:val="00FE3418"/>
    <w:rsid w:val="00FE3DAE"/>
    <w:rsid w:val="00FE4498"/>
    <w:rsid w:val="00FE541A"/>
    <w:rsid w:val="00FE55D8"/>
    <w:rsid w:val="00FE561A"/>
    <w:rsid w:val="00FE5EA3"/>
    <w:rsid w:val="00FE5F41"/>
    <w:rsid w:val="00FE62C3"/>
    <w:rsid w:val="00FE63DE"/>
    <w:rsid w:val="00FE674D"/>
    <w:rsid w:val="00FE7276"/>
    <w:rsid w:val="00FE7B2C"/>
    <w:rsid w:val="00FF025E"/>
    <w:rsid w:val="00FF0322"/>
    <w:rsid w:val="00FF069D"/>
    <w:rsid w:val="00FF1321"/>
    <w:rsid w:val="00FF1880"/>
    <w:rsid w:val="00FF23B8"/>
    <w:rsid w:val="00FF284D"/>
    <w:rsid w:val="00FF29A2"/>
    <w:rsid w:val="00FF2FE0"/>
    <w:rsid w:val="00FF3768"/>
    <w:rsid w:val="00FF38E5"/>
    <w:rsid w:val="00FF3F3F"/>
    <w:rsid w:val="00FF4383"/>
    <w:rsid w:val="00FF5789"/>
    <w:rsid w:val="00FF5BC0"/>
    <w:rsid w:val="00FF5CB1"/>
    <w:rsid w:val="00FF628F"/>
    <w:rsid w:val="00FF6745"/>
    <w:rsid w:val="00FF67FF"/>
    <w:rsid w:val="00FF684B"/>
    <w:rsid w:val="00FF6B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3" w:locked="1" w:semiHidden="0" w:uiPriority="0" w:unhideWhenUsed="0"/>
    <w:lsdException w:name="Body Text Indent 2" w:locked="1" w:semiHidden="0" w:uiPriority="0" w:unhideWhenUsed="0"/>
    <w:lsdException w:name="Block Text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562DC"/>
    <w:pPr>
      <w:ind w:firstLine="567"/>
      <w:jc w:val="both"/>
    </w:pPr>
    <w:rPr>
      <w:rFonts w:ascii="Times New Roman" w:eastAsia="Times New Roman" w:hAnsi="Times New Roman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4964B9"/>
    <w:pPr>
      <w:keepNext/>
      <w:shd w:val="clear" w:color="auto" w:fill="FFFFFF"/>
      <w:spacing w:before="187"/>
      <w:ind w:left="119" w:firstLine="357"/>
      <w:jc w:val="center"/>
      <w:outlineLvl w:val="1"/>
    </w:pPr>
    <w:rPr>
      <w:rFonts w:ascii="Courier New" w:hAnsi="Courier New" w:cs="Courier New"/>
      <w:b/>
      <w:bCs/>
      <w:color w:val="000000"/>
      <w:spacing w:val="27"/>
      <w:sz w:val="32"/>
      <w:szCs w:val="32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9"/>
    <w:locked/>
    <w:rsid w:val="004964B9"/>
    <w:rPr>
      <w:rFonts w:ascii="Courier New" w:hAnsi="Courier New" w:cs="Courier New"/>
      <w:b/>
      <w:bCs/>
      <w:color w:val="000000"/>
      <w:spacing w:val="27"/>
      <w:sz w:val="16"/>
      <w:szCs w:val="16"/>
      <w:shd w:val="clear" w:color="auto" w:fill="FFFFFF"/>
      <w:lang w:eastAsia="ru-RU"/>
    </w:rPr>
  </w:style>
  <w:style w:type="character" w:customStyle="1" w:styleId="FontStyle24">
    <w:name w:val="Font Style24"/>
    <w:basedOn w:val="DefaultParagraphFont"/>
    <w:uiPriority w:val="99"/>
    <w:rsid w:val="007562DC"/>
    <w:rPr>
      <w:rFonts w:ascii="Times New Roman" w:hAnsi="Times New Roman" w:cs="Times New Roman"/>
      <w:color w:val="000000"/>
      <w:sz w:val="26"/>
      <w:szCs w:val="26"/>
    </w:rPr>
  </w:style>
  <w:style w:type="character" w:styleId="Hyperlink">
    <w:name w:val="Hyperlink"/>
    <w:basedOn w:val="DefaultParagraphFont"/>
    <w:uiPriority w:val="99"/>
    <w:rsid w:val="00EF3DF3"/>
    <w:rPr>
      <w:color w:val="0000FF"/>
      <w:u w:val="single"/>
    </w:rPr>
  </w:style>
  <w:style w:type="paragraph" w:customStyle="1" w:styleId="ConsPlusNormal">
    <w:name w:val="ConsPlusNormal"/>
    <w:uiPriority w:val="99"/>
    <w:rsid w:val="00DB7BEA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styleId="BodyText3">
    <w:name w:val="Body Text 3"/>
    <w:basedOn w:val="Normal"/>
    <w:link w:val="BodyText3Char"/>
    <w:uiPriority w:val="99"/>
    <w:rsid w:val="00DB7BEA"/>
    <w:pPr>
      <w:spacing w:after="120"/>
      <w:ind w:firstLine="0"/>
      <w:jc w:val="left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locked/>
    <w:rsid w:val="00DB7BEA"/>
    <w:rPr>
      <w:rFonts w:ascii="Times New Roman" w:hAnsi="Times New Roman" w:cs="Times New Roman"/>
      <w:sz w:val="16"/>
      <w:szCs w:val="16"/>
      <w:lang w:eastAsia="ru-RU"/>
    </w:rPr>
  </w:style>
  <w:style w:type="paragraph" w:styleId="Title">
    <w:name w:val="Title"/>
    <w:basedOn w:val="Normal"/>
    <w:next w:val="Subtitle"/>
    <w:link w:val="TitleChar"/>
    <w:uiPriority w:val="99"/>
    <w:qFormat/>
    <w:rsid w:val="00DB7BEA"/>
    <w:pPr>
      <w:ind w:firstLine="0"/>
      <w:jc w:val="center"/>
    </w:pPr>
    <w:rPr>
      <w:kern w:val="2"/>
      <w:sz w:val="32"/>
      <w:szCs w:val="32"/>
      <w:lang w:eastAsia="ar-SA"/>
    </w:rPr>
  </w:style>
  <w:style w:type="character" w:customStyle="1" w:styleId="TitleChar">
    <w:name w:val="Title Char"/>
    <w:basedOn w:val="DefaultParagraphFont"/>
    <w:link w:val="Title"/>
    <w:uiPriority w:val="99"/>
    <w:locked/>
    <w:rsid w:val="00DB7BEA"/>
    <w:rPr>
      <w:rFonts w:ascii="Times New Roman" w:hAnsi="Times New Roman" w:cs="Times New Roman"/>
      <w:kern w:val="2"/>
      <w:sz w:val="24"/>
      <w:szCs w:val="24"/>
      <w:lang w:eastAsia="ar-SA" w:bidi="ar-SA"/>
    </w:rPr>
  </w:style>
  <w:style w:type="paragraph" w:styleId="BodyTextIndent2">
    <w:name w:val="Body Text Indent 2"/>
    <w:basedOn w:val="Normal"/>
    <w:link w:val="BodyTextIndent2Char"/>
    <w:uiPriority w:val="99"/>
    <w:rsid w:val="00DB7BEA"/>
    <w:pPr>
      <w:spacing w:after="120" w:line="480" w:lineRule="auto"/>
      <w:ind w:left="283" w:firstLine="0"/>
      <w:jc w:val="left"/>
    </w:pPr>
    <w:rPr>
      <w:sz w:val="24"/>
      <w:szCs w:val="24"/>
    </w:rPr>
  </w:style>
  <w:style w:type="character" w:customStyle="1" w:styleId="BodyTextIndent2Char">
    <w:name w:val="Body Text Indent 2 Char"/>
    <w:basedOn w:val="DefaultParagraphFont"/>
    <w:link w:val="BodyTextIndent2"/>
    <w:uiPriority w:val="99"/>
    <w:locked/>
    <w:rsid w:val="00DB7BEA"/>
    <w:rPr>
      <w:rFonts w:ascii="Times New Roman" w:hAnsi="Times New Roman" w:cs="Times New Roman"/>
      <w:sz w:val="24"/>
      <w:szCs w:val="24"/>
      <w:lang w:eastAsia="ru-RU"/>
    </w:rPr>
  </w:style>
  <w:style w:type="paragraph" w:styleId="BlockText">
    <w:name w:val="Block Text"/>
    <w:basedOn w:val="Normal"/>
    <w:uiPriority w:val="99"/>
    <w:rsid w:val="00DB7BEA"/>
    <w:pPr>
      <w:ind w:left="709" w:right="-285" w:firstLine="0"/>
      <w:jc w:val="left"/>
    </w:pPr>
    <w:rPr>
      <w:b/>
      <w:bCs/>
      <w:i/>
      <w:iCs/>
    </w:rPr>
  </w:style>
  <w:style w:type="paragraph" w:styleId="Subtitle">
    <w:name w:val="Subtitle"/>
    <w:basedOn w:val="Normal"/>
    <w:next w:val="Normal"/>
    <w:link w:val="SubtitleChar"/>
    <w:uiPriority w:val="99"/>
    <w:qFormat/>
    <w:rsid w:val="00DB7BEA"/>
    <w:pPr>
      <w:numPr>
        <w:ilvl w:val="1"/>
      </w:numPr>
      <w:ind w:firstLine="567"/>
    </w:pPr>
    <w:rPr>
      <w:rFonts w:ascii="Cambria" w:hAnsi="Cambria" w:cs="Cambria"/>
      <w:i/>
      <w:iCs/>
      <w:color w:val="4F81BD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DB7BEA"/>
    <w:rPr>
      <w:rFonts w:ascii="Cambria" w:hAnsi="Cambria" w:cs="Cambria"/>
      <w:i/>
      <w:iCs/>
      <w:color w:val="4F81BD"/>
      <w:spacing w:val="15"/>
      <w:sz w:val="24"/>
      <w:szCs w:val="24"/>
      <w:lang w:eastAsia="ru-RU"/>
    </w:rPr>
  </w:style>
  <w:style w:type="table" w:styleId="TableGrid">
    <w:name w:val="Table Grid"/>
    <w:basedOn w:val="TableNormal"/>
    <w:uiPriority w:val="99"/>
    <w:rsid w:val="009701AB"/>
    <w:rPr>
      <w:rFonts w:cs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">
    <w:name w:val="Body Text"/>
    <w:basedOn w:val="Normal"/>
    <w:link w:val="BodyTextChar"/>
    <w:uiPriority w:val="99"/>
    <w:semiHidden/>
    <w:rsid w:val="00E429B9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E429B9"/>
    <w:rPr>
      <w:rFonts w:ascii="Times New Roman" w:hAnsi="Times New Roman" w:cs="Times New Roman"/>
      <w:sz w:val="20"/>
      <w:szCs w:val="20"/>
      <w:lang w:eastAsia="ru-RU"/>
    </w:rPr>
  </w:style>
  <w:style w:type="paragraph" w:styleId="Header">
    <w:name w:val="header"/>
    <w:basedOn w:val="Normal"/>
    <w:link w:val="HeaderChar"/>
    <w:uiPriority w:val="99"/>
    <w:rsid w:val="00E429B9"/>
    <w:pPr>
      <w:tabs>
        <w:tab w:val="center" w:pos="4153"/>
        <w:tab w:val="right" w:pos="8306"/>
      </w:tabs>
      <w:ind w:firstLine="0"/>
      <w:jc w:val="left"/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locked/>
    <w:rsid w:val="00E429B9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pple-style-span">
    <w:name w:val="apple-style-span"/>
    <w:uiPriority w:val="99"/>
    <w:rsid w:val="004C7E77"/>
  </w:style>
  <w:style w:type="character" w:customStyle="1" w:styleId="apple-converted-space">
    <w:name w:val="apple-converted-space"/>
    <w:basedOn w:val="DefaultParagraphFont"/>
    <w:uiPriority w:val="99"/>
    <w:rsid w:val="004C7E77"/>
  </w:style>
  <w:style w:type="character" w:styleId="FollowedHyperlink">
    <w:name w:val="FollowedHyperlink"/>
    <w:basedOn w:val="DefaultParagraphFont"/>
    <w:uiPriority w:val="99"/>
    <w:semiHidden/>
    <w:rsid w:val="005156D4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rsid w:val="008D47A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D47A6"/>
    <w:rPr>
      <w:rFonts w:ascii="Tahoma" w:hAnsi="Tahoma" w:cs="Tahoma"/>
      <w:sz w:val="16"/>
      <w:szCs w:val="16"/>
      <w:lang w:eastAsia="ru-RU"/>
    </w:rPr>
  </w:style>
  <w:style w:type="paragraph" w:customStyle="1" w:styleId="ConsPlusTitle">
    <w:name w:val="ConsPlusTitle"/>
    <w:uiPriority w:val="99"/>
    <w:rsid w:val="0047293F"/>
    <w:pPr>
      <w:widowControl w:val="0"/>
      <w:autoSpaceDE w:val="0"/>
      <w:autoSpaceDN w:val="0"/>
      <w:adjustRightInd w:val="0"/>
    </w:pPr>
    <w:rPr>
      <w:rFonts w:eastAsia="Times New Roman" w:cs="Calibri"/>
      <w:b/>
      <w:bCs/>
    </w:rPr>
  </w:style>
  <w:style w:type="paragraph" w:customStyle="1" w:styleId="ConsPlusCell">
    <w:name w:val="ConsPlusCell"/>
    <w:uiPriority w:val="99"/>
    <w:rsid w:val="0047293F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0"/>
      <w:szCs w:val="20"/>
    </w:rPr>
  </w:style>
  <w:style w:type="paragraph" w:styleId="NoSpacing">
    <w:name w:val="No Spacing"/>
    <w:uiPriority w:val="99"/>
    <w:qFormat/>
    <w:rsid w:val="00EE49B9"/>
    <w:rPr>
      <w:rFonts w:cs="Calibri"/>
      <w:lang w:eastAsia="en-US"/>
    </w:rPr>
  </w:style>
  <w:style w:type="paragraph" w:styleId="ListParagraph">
    <w:name w:val="List Paragraph"/>
    <w:basedOn w:val="Normal"/>
    <w:uiPriority w:val="99"/>
    <w:qFormat/>
    <w:rsid w:val="00EE49B9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3053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053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053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053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053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053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053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053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053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053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053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053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053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053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053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053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053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053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053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053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</TotalTime>
  <Pages>4</Pages>
  <Words>1721</Words>
  <Characters>9812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 СЭиФ</dc:creator>
  <cp:keywords/>
  <dc:description/>
  <cp:lastModifiedBy>ProdexComp</cp:lastModifiedBy>
  <cp:revision>8</cp:revision>
  <cp:lastPrinted>2015-12-10T09:21:00Z</cp:lastPrinted>
  <dcterms:created xsi:type="dcterms:W3CDTF">2015-12-09T07:28:00Z</dcterms:created>
  <dcterms:modified xsi:type="dcterms:W3CDTF">2015-12-30T10:55:00Z</dcterms:modified>
</cp:coreProperties>
</file>